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Title" w:displacedByCustomXml="next"/>
    <w:sdt>
      <w:sdtPr>
        <w:rPr>
          <w:rFonts w:eastAsia="Times New Roman" w:cs="Arial"/>
          <w:b/>
          <w:sz w:val="40"/>
          <w:szCs w:val="40"/>
        </w:rPr>
        <w:id w:val="-837532604"/>
        <w:placeholder>
          <w:docPart w:val="02D63F0505FF4351AAEC3F7F37AA8E55"/>
        </w:placeholder>
        <w:text/>
      </w:sdtPr>
      <w:sdtEndPr/>
      <w:sdtContent>
        <w:p w14:paraId="0DAF7032" w14:textId="152F2FD6" w:rsidR="00CD3B39" w:rsidRPr="00A33B55" w:rsidRDefault="00702949" w:rsidP="00CD3B39">
          <w:pPr>
            <w:spacing w:after="120" w:line="240" w:lineRule="auto"/>
            <w:rPr>
              <w:rFonts w:eastAsia="Times New Roman" w:cs="Arial"/>
              <w:b/>
              <w:sz w:val="40"/>
              <w:szCs w:val="40"/>
            </w:rPr>
          </w:pPr>
          <w:r>
            <w:rPr>
              <w:rFonts w:eastAsia="Times New Roman" w:cs="Arial"/>
              <w:b/>
              <w:sz w:val="40"/>
              <w:szCs w:val="40"/>
            </w:rPr>
            <w:t>Harbours Advisory Committee</w:t>
          </w:r>
        </w:p>
      </w:sdtContent>
    </w:sdt>
    <w:bookmarkEnd w:id="0" w:displacedByCustomXml="prev"/>
    <w:p w14:paraId="1E6FD3B5" w14:textId="44BD4121" w:rsidR="00CD3B39" w:rsidRPr="00617A8A" w:rsidRDefault="004128F0" w:rsidP="00CD3B39">
      <w:pPr>
        <w:spacing w:after="120" w:line="240" w:lineRule="auto"/>
        <w:rPr>
          <w:rFonts w:eastAsia="Times New Roman" w:cs="Arial"/>
          <w:b/>
          <w:sz w:val="28"/>
          <w:szCs w:val="28"/>
        </w:rPr>
      </w:pPr>
      <w:sdt>
        <w:sdtPr>
          <w:rPr>
            <w:rStyle w:val="Aril20"/>
          </w:rPr>
          <w:alias w:val="Receipt Number"/>
          <w:tag w:val="Receipt Number"/>
          <w:id w:val="-341932691"/>
          <w:placeholder>
            <w:docPart w:val="976756B1AB73427BA3CDD194C81414CC"/>
          </w:placeholder>
          <w:date w:fullDate="2026-06-29T00:00:00Z">
            <w:dateFormat w:val="d MMMM yyyy"/>
            <w:lid w:val="en-GB"/>
            <w:storeMappedDataAs w:val="dateTime"/>
            <w:calendar w:val="gregorian"/>
          </w:date>
        </w:sdtPr>
        <w:sdtEndPr>
          <w:rPr>
            <w:rStyle w:val="DefaultParagraphFont"/>
            <w:rFonts w:eastAsia="Times New Roman" w:cs="Arial"/>
            <w:b w:val="0"/>
            <w:sz w:val="28"/>
            <w:szCs w:val="28"/>
          </w:rPr>
        </w:sdtEndPr>
        <w:sdtContent>
          <w:r w:rsidR="0046549C">
            <w:rPr>
              <w:rStyle w:val="Aril20"/>
            </w:rPr>
            <w:t>29</w:t>
          </w:r>
          <w:r w:rsidR="00AD069A">
            <w:rPr>
              <w:rStyle w:val="Aril20"/>
            </w:rPr>
            <w:t xml:space="preserve"> June 2026</w:t>
          </w:r>
        </w:sdtContent>
      </w:sdt>
    </w:p>
    <w:sdt>
      <w:sdtPr>
        <w:rPr>
          <w:rFonts w:eastAsia="Times New Roman" w:cs="Arial"/>
          <w:b/>
          <w:sz w:val="40"/>
          <w:szCs w:val="40"/>
        </w:rPr>
        <w:id w:val="1617485277"/>
        <w:placeholder>
          <w:docPart w:val="2ED3D4AF28AD40E980EF60B435C4910D"/>
        </w:placeholder>
        <w:text/>
      </w:sdtPr>
      <w:sdtEndPr/>
      <w:sdtContent>
        <w:p w14:paraId="43197A4E" w14:textId="51FC49D6" w:rsidR="00F73E35" w:rsidRPr="004A2FBA" w:rsidRDefault="00702949" w:rsidP="00F73E35">
          <w:pPr>
            <w:spacing w:after="120" w:line="240" w:lineRule="auto"/>
            <w:rPr>
              <w:rStyle w:val="IntenseReference"/>
              <w:rFonts w:eastAsia="Times New Roman" w:cs="Arial"/>
              <w:bCs w:val="0"/>
              <w:smallCaps w:val="0"/>
              <w:color w:val="auto"/>
              <w:spacing w:val="0"/>
              <w:sz w:val="40"/>
              <w:szCs w:val="40"/>
            </w:rPr>
          </w:pPr>
          <w:r>
            <w:rPr>
              <w:rFonts w:eastAsia="Times New Roman" w:cs="Arial"/>
              <w:b/>
              <w:sz w:val="40"/>
              <w:szCs w:val="40"/>
            </w:rPr>
            <w:t>Marine Compliance and Enforcement Policy Report</w:t>
          </w:r>
        </w:p>
      </w:sdtContent>
    </w:sdt>
    <w:sdt>
      <w:sdtPr>
        <w:rPr>
          <w:rStyle w:val="Aril20"/>
        </w:rPr>
        <w:id w:val="456286506"/>
        <w:placeholder>
          <w:docPart w:val="53120EF733F642E7863664E55219A092"/>
        </w:placeholder>
        <w15:color w:val="000000"/>
        <w:dropDownList>
          <w:listItem w:value="Choose an item."/>
          <w:listItem w:displayText="For Decision" w:value="For Decision"/>
          <w:listItem w:displayText="For Recommendation to Cabinet" w:value="For Recommendation to Cabinet"/>
          <w:listItem w:displayText="For Recommendation to Council" w:value="For Recommendation to Council"/>
          <w:listItem w:displayText="For Review and Consultation " w:value="For Review and Consultation "/>
          <w:listItem w:displayText="For Recommendation to Cabinet Member" w:value="For Recommendation to Cabinet Member"/>
        </w:dropDownList>
      </w:sdtPr>
      <w:sdtEndPr>
        <w:rPr>
          <w:rStyle w:val="Style4"/>
          <w:sz w:val="28"/>
          <w:szCs w:val="28"/>
        </w:rPr>
      </w:sdtEndPr>
      <w:sdtContent>
        <w:p w14:paraId="4375DAFA" w14:textId="531C6518" w:rsidR="00CD3B39" w:rsidRPr="00617A8A" w:rsidRDefault="00F9204B" w:rsidP="002B1A6E">
          <w:pPr>
            <w:rPr>
              <w:sz w:val="28"/>
              <w:szCs w:val="28"/>
            </w:rPr>
          </w:pPr>
          <w:r>
            <w:rPr>
              <w:rStyle w:val="Aril20"/>
            </w:rPr>
            <w:t>For Recommendation to Cabinet Member</w:t>
          </w:r>
        </w:p>
      </w:sdtContent>
    </w:sdt>
    <w:p w14:paraId="1B5E7E17" w14:textId="77777777" w:rsidR="004E292F" w:rsidRPr="0013424B" w:rsidRDefault="004E292F" w:rsidP="00415354">
      <w:pPr>
        <w:spacing w:after="0" w:line="240" w:lineRule="auto"/>
        <w:rPr>
          <w:rStyle w:val="Style2"/>
          <w:rFonts w:eastAsia="Times New Roman" w:cs="Arial"/>
          <w:b/>
          <w:szCs w:val="24"/>
        </w:rPr>
      </w:pPr>
      <w:r w:rsidRPr="0013424B">
        <w:rPr>
          <w:rFonts w:eastAsia="Times New Roman" w:cs="Arial"/>
          <w:b/>
          <w:szCs w:val="24"/>
        </w:rPr>
        <w:t>Cabinet Member:</w:t>
      </w:r>
      <w:r w:rsidRPr="0013424B">
        <w:rPr>
          <w:rStyle w:val="Style2"/>
          <w:szCs w:val="24"/>
        </w:rPr>
        <w:t xml:space="preserve"> </w:t>
      </w:r>
    </w:p>
    <w:p w14:paraId="131806F5" w14:textId="65E35EAD" w:rsidR="004E292F" w:rsidRPr="0013424B" w:rsidRDefault="004128F0" w:rsidP="00415354">
      <w:pPr>
        <w:spacing w:after="0" w:line="240" w:lineRule="auto"/>
        <w:rPr>
          <w:rFonts w:eastAsia="Times New Roman" w:cs="Arial"/>
          <w:b/>
          <w:szCs w:val="24"/>
        </w:rPr>
      </w:pPr>
      <w:sdt>
        <w:sdtPr>
          <w:rPr>
            <w:rStyle w:val="Style2"/>
            <w:szCs w:val="24"/>
          </w:rPr>
          <w:id w:val="-568500378"/>
          <w:placeholder>
            <w:docPart w:val="ED100B2C5A894EB5BE2E0CD4F33B043B"/>
          </w:placeholder>
          <w:dropDownList>
            <w:listItem w:value="Choose an item."/>
            <w:listItem w:displayText="Cllr N Ireland, Leader of the Council, Climate, Performance and Safeguarding" w:value="Cllr N Ireland, Leader of the Council, Climate, Performance and Safeguarding"/>
            <w:listItem w:displayText="Cllr R Biggs, Property &amp; Assets and Economic Growth" w:value="Cllr R Biggs, Property &amp; Assets and Economic Growth"/>
            <w:listItem w:displayText="Cllr S Clifford, Finance &amp; Capital Strategy" w:value="Cllr S Clifford, Finance &amp; Capital Strategy"/>
            <w:listItem w:displayText="Cllr B Wilson, Corporate Development and Transformation" w:value="Cllr B Wilson, Corporate Development and Transformation"/>
            <w:listItem w:displayText="Cllr J Andrews, Place Services" w:value="Cllr J Andrews, Place Services"/>
            <w:listItem w:displayText="Cllr C Sutton, Children's Services, Education &amp; Skills" w:value="Cllr C Sutton, Children's Services, Education &amp; Skills"/>
            <w:listItem w:displayText="Cllr S Robinson, Adult Social Care" w:value="Cllr S Robinson, Adult Social Care"/>
            <w:listItem w:displayText="Cllr G Taylor, Health and Housing " w:value="Cllr G Taylor, Health and Housing "/>
            <w:listItem w:displayText="Cllr S Bartlett, Planning and Emergency Planning" w:value="Cllr S Bartlett, Planning and Emergency Planning"/>
            <w:listItem w:displayText="Cllr R Hope, Customer, Culture and Community Engagement" w:value="Cllr R Hope, Customer, Culture and Community Engagement"/>
          </w:dropDownList>
        </w:sdtPr>
        <w:sdtEndPr>
          <w:rPr>
            <w:rStyle w:val="Style2"/>
          </w:rPr>
        </w:sdtEndPr>
        <w:sdtContent>
          <w:r w:rsidR="0095193B">
            <w:rPr>
              <w:rStyle w:val="Style2"/>
              <w:szCs w:val="24"/>
            </w:rPr>
            <w:t>Cllr J Andrews, Place Services</w:t>
          </w:r>
        </w:sdtContent>
      </w:sdt>
      <w:r w:rsidR="004E292F" w:rsidRPr="0013424B">
        <w:rPr>
          <w:szCs w:val="24"/>
        </w:rPr>
        <w:tab/>
      </w:r>
      <w:r w:rsidR="004E292F" w:rsidRPr="0013424B">
        <w:rPr>
          <w:szCs w:val="24"/>
        </w:rPr>
        <w:tab/>
      </w:r>
      <w:r w:rsidR="004E292F" w:rsidRPr="0013424B">
        <w:rPr>
          <w:szCs w:val="24"/>
        </w:rPr>
        <w:tab/>
      </w:r>
    </w:p>
    <w:p w14:paraId="1BCFAD3D" w14:textId="77777777" w:rsidR="004E292F" w:rsidRPr="0013424B" w:rsidRDefault="004E292F" w:rsidP="004E292F">
      <w:pPr>
        <w:spacing w:after="0" w:line="240" w:lineRule="auto"/>
        <w:ind w:hanging="142"/>
        <w:rPr>
          <w:rFonts w:eastAsia="Times New Roman" w:cs="Arial"/>
          <w:szCs w:val="24"/>
        </w:rPr>
      </w:pPr>
    </w:p>
    <w:bookmarkStart w:id="1" w:name="Local"/>
    <w:p w14:paraId="0935B489" w14:textId="7745FBD4" w:rsidR="004E292F" w:rsidRPr="0013424B" w:rsidRDefault="004E292F" w:rsidP="004E292F">
      <w:pPr>
        <w:spacing w:after="0" w:line="240" w:lineRule="auto"/>
        <w:ind w:left="1985" w:hanging="1985"/>
        <w:rPr>
          <w:rFonts w:cs="Arial"/>
          <w:b/>
          <w:szCs w:val="24"/>
        </w:rPr>
      </w:pPr>
      <w:r w:rsidRPr="0013424B">
        <w:rPr>
          <w:rFonts w:cs="Arial"/>
          <w:b/>
          <w:szCs w:val="24"/>
        </w:rPr>
        <w:fldChar w:fldCharType="begin"/>
      </w:r>
      <w:r w:rsidRPr="0013424B">
        <w:rPr>
          <w:rFonts w:cs="Arial"/>
          <w:b/>
          <w:szCs w:val="24"/>
        </w:rPr>
        <w:instrText xml:space="preserve"> HYPERLINK  \l "Local" \o "Add the local councillor(s) for the ward(s) affected by the report. If it is a strategic report type ALL. Councillor information can be found on the Dorset Council Web site. " </w:instrText>
      </w:r>
      <w:r w:rsidRPr="0013424B">
        <w:rPr>
          <w:rFonts w:cs="Arial"/>
          <w:b/>
          <w:szCs w:val="24"/>
        </w:rPr>
      </w:r>
      <w:r w:rsidRPr="0013424B">
        <w:rPr>
          <w:rFonts w:cs="Arial"/>
          <w:b/>
          <w:szCs w:val="24"/>
        </w:rPr>
        <w:fldChar w:fldCharType="separate"/>
      </w:r>
      <w:r w:rsidRPr="0013424B">
        <w:rPr>
          <w:rStyle w:val="Hyperlink"/>
          <w:rFonts w:cs="Arial"/>
          <w:b/>
          <w:color w:val="auto"/>
          <w:szCs w:val="24"/>
          <w:u w:val="none"/>
        </w:rPr>
        <w:t>Local</w:t>
      </w:r>
      <w:r w:rsidRPr="0013424B">
        <w:rPr>
          <w:rFonts w:cs="Arial"/>
          <w:b/>
          <w:szCs w:val="24"/>
        </w:rPr>
        <w:fldChar w:fldCharType="end"/>
      </w:r>
      <w:r w:rsidRPr="0013424B">
        <w:rPr>
          <w:rFonts w:cs="Arial"/>
          <w:b/>
          <w:szCs w:val="24"/>
        </w:rPr>
        <w:t xml:space="preserve"> </w:t>
      </w:r>
      <w:bookmarkEnd w:id="1"/>
      <w:r w:rsidRPr="0013424B">
        <w:rPr>
          <w:rFonts w:cs="Arial"/>
          <w:b/>
          <w:szCs w:val="24"/>
        </w:rPr>
        <w:t>Councillor(s):</w:t>
      </w:r>
      <w:r w:rsidR="0095193B">
        <w:rPr>
          <w:rFonts w:cs="Arial"/>
          <w:b/>
          <w:szCs w:val="24"/>
        </w:rPr>
        <w:t xml:space="preserve"> All Councillors</w:t>
      </w:r>
      <w:r w:rsidRPr="0013424B">
        <w:rPr>
          <w:rFonts w:cs="Arial"/>
          <w:b/>
          <w:szCs w:val="24"/>
        </w:rPr>
        <w:tab/>
      </w:r>
    </w:p>
    <w:p w14:paraId="6C5BA829" w14:textId="77777777" w:rsidR="004E292F" w:rsidRPr="0013424B" w:rsidRDefault="004E292F" w:rsidP="004E292F">
      <w:pPr>
        <w:spacing w:after="0" w:line="240" w:lineRule="auto"/>
        <w:ind w:left="1985" w:hanging="1985"/>
        <w:rPr>
          <w:rFonts w:eastAsia="Times New Roman" w:cs="Arial"/>
          <w:szCs w:val="24"/>
        </w:rPr>
      </w:pPr>
    </w:p>
    <w:p w14:paraId="134F162C" w14:textId="77777777" w:rsidR="004E292F" w:rsidRPr="0013424B" w:rsidRDefault="00853A70" w:rsidP="004E292F">
      <w:pPr>
        <w:spacing w:after="0" w:line="240" w:lineRule="auto"/>
        <w:ind w:left="1985" w:hanging="1985"/>
        <w:rPr>
          <w:rFonts w:eastAsia="Times New Roman" w:cs="Arial"/>
          <w:b/>
          <w:szCs w:val="24"/>
        </w:rPr>
      </w:pPr>
      <w:r>
        <w:rPr>
          <w:rFonts w:eastAsia="Times New Roman" w:cs="Arial"/>
          <w:b/>
          <w:szCs w:val="24"/>
        </w:rPr>
        <w:t>Senior Leadership Team</w:t>
      </w:r>
      <w:r w:rsidR="004E292F" w:rsidRPr="0013424B">
        <w:rPr>
          <w:rFonts w:eastAsia="Times New Roman" w:cs="Arial"/>
          <w:b/>
          <w:szCs w:val="24"/>
        </w:rPr>
        <w:t>:</w:t>
      </w:r>
    </w:p>
    <w:p w14:paraId="5C125167" w14:textId="1739E791" w:rsidR="004E292F" w:rsidRPr="0013424B" w:rsidRDefault="004128F0" w:rsidP="00CA7C9D">
      <w:pPr>
        <w:spacing w:after="0" w:line="240" w:lineRule="auto"/>
        <w:ind w:left="1985" w:hanging="1985"/>
        <w:rPr>
          <w:rFonts w:eastAsia="Times New Roman" w:cs="Arial"/>
          <w:szCs w:val="24"/>
        </w:rPr>
      </w:pPr>
      <w:sdt>
        <w:sdtPr>
          <w:rPr>
            <w:rStyle w:val="Style5"/>
            <w:szCs w:val="24"/>
          </w:rPr>
          <w:id w:val="734209077"/>
          <w:placeholder>
            <w:docPart w:val="4A5FA9A25A1D4B5588FC18CE4DEF188D"/>
          </w:placeholder>
          <w:dropDownList>
            <w:listItem w:value="Choose an item."/>
            <w:listItem w:displayText="C Howe, Chief Executive" w:value="C Howe, Chief Executive"/>
            <w:listItem w:displayText="S Cremer, Corporate Director, Section 151 Officer" w:value="S Cremer, Corporate Director, Section 151 Officer"/>
            <w:listItem w:displayText="J Mair, Director of Legal &amp; Democratic " w:value="J Mair, Director of Legal &amp; Democratic "/>
            <w:listItem w:displayText="P Dempsey, Executive Director of People - Children" w:value="P Dempsey, Executive Director of People - Children"/>
            <w:listItem w:displayText="J Price, Executive Director of People - Adults" w:value="J Price, Executive Director of People - Adults"/>
            <w:listItem w:displayText="J Britton, Executive Director for Place Services" w:value="J Britton, Executive Director for Place Services"/>
            <w:listItem w:displayText="S Crowe, Director of Public Health &amp; Prevention" w:value="S Crowe, Director of Public Health &amp; Prevention"/>
            <w:listItem w:displayText="L Cotton, Corporate Director, Transformation, Customer &amp; Cultural Services" w:value="L Cotton, Corporate Director, Transformation, Customer &amp; Cultural Services"/>
            <w:listItem w:displayText="S Ford, Corporate Director, Strategy, Performance and Substainability" w:value="S Ford, Corporate Director, Strategy, Performance and Substainability"/>
          </w:dropDownList>
        </w:sdtPr>
        <w:sdtEndPr>
          <w:rPr>
            <w:rStyle w:val="DefaultParagraphFont"/>
            <w:rFonts w:eastAsia="Times New Roman" w:cs="Arial"/>
          </w:rPr>
        </w:sdtEndPr>
        <w:sdtContent>
          <w:r w:rsidR="0046549C">
            <w:rPr>
              <w:rStyle w:val="Style5"/>
              <w:szCs w:val="24"/>
            </w:rPr>
            <w:t>J Britton, Executive Director for Place Services</w:t>
          </w:r>
        </w:sdtContent>
      </w:sdt>
      <w:r w:rsidR="004E292F" w:rsidRPr="0013424B">
        <w:rPr>
          <w:rFonts w:eastAsia="Times New Roman" w:cs="Arial"/>
          <w:szCs w:val="24"/>
        </w:rPr>
        <w:tab/>
      </w:r>
    </w:p>
    <w:p w14:paraId="45C9B7D5" w14:textId="77777777" w:rsidR="00CA7C9D" w:rsidRPr="0050359E" w:rsidRDefault="00CA7C9D" w:rsidP="00CA7C9D">
      <w:pPr>
        <w:spacing w:after="0" w:line="240" w:lineRule="auto"/>
        <w:ind w:left="1985" w:hanging="1985"/>
        <w:rPr>
          <w:rFonts w:eastAsia="Times New Roman" w:cs="Arial"/>
          <w:szCs w:val="24"/>
        </w:rPr>
      </w:pPr>
    </w:p>
    <w:p w14:paraId="669E30EE" w14:textId="1969BF67" w:rsidR="00CA7C9D" w:rsidRPr="0013424B" w:rsidRDefault="00CA7C9D" w:rsidP="00CA7C9D">
      <w:pPr>
        <w:spacing w:after="0" w:line="240" w:lineRule="auto"/>
        <w:rPr>
          <w:rFonts w:eastAsia="Times New Roman" w:cs="Arial"/>
          <w:szCs w:val="24"/>
        </w:rPr>
      </w:pPr>
      <w:r w:rsidRPr="0050359E">
        <w:rPr>
          <w:rFonts w:cs="Arial"/>
          <w:b/>
          <w:bCs/>
          <w:szCs w:val="24"/>
        </w:rPr>
        <w:t xml:space="preserve">Report author and </w:t>
      </w:r>
      <w:r w:rsidR="004F0E6B" w:rsidRPr="0050359E">
        <w:rPr>
          <w:rFonts w:cs="Arial"/>
          <w:b/>
          <w:bCs/>
          <w:szCs w:val="24"/>
        </w:rPr>
        <w:t>job title</w:t>
      </w:r>
      <w:r w:rsidRPr="0050359E">
        <w:rPr>
          <w:rFonts w:cs="Arial"/>
          <w:b/>
          <w:bCs/>
          <w:szCs w:val="24"/>
        </w:rPr>
        <w:t xml:space="preserve">: </w:t>
      </w:r>
      <w:r w:rsidR="0095193B" w:rsidRPr="0095193B">
        <w:rPr>
          <w:rFonts w:cs="Arial"/>
          <w:szCs w:val="24"/>
        </w:rPr>
        <w:t>Ed Carter – Dorset Council Harbours Manager and Weymouth Harbour Master</w:t>
      </w:r>
    </w:p>
    <w:p w14:paraId="5DC81066" w14:textId="3191CE42" w:rsidR="00CA7C9D" w:rsidRPr="0050359E" w:rsidRDefault="00CA7C9D" w:rsidP="00CA7C9D">
      <w:pPr>
        <w:spacing w:after="0" w:line="240" w:lineRule="auto"/>
        <w:rPr>
          <w:rFonts w:cs="Arial"/>
          <w:b/>
          <w:bCs/>
          <w:szCs w:val="24"/>
        </w:rPr>
      </w:pPr>
      <w:r w:rsidRPr="0050359E">
        <w:rPr>
          <w:rFonts w:cs="Arial"/>
          <w:b/>
          <w:bCs/>
          <w:szCs w:val="24"/>
        </w:rPr>
        <w:t>Email:</w:t>
      </w:r>
      <w:r w:rsidR="0013424B">
        <w:rPr>
          <w:rFonts w:cs="Arial"/>
          <w:b/>
          <w:bCs/>
          <w:szCs w:val="24"/>
        </w:rPr>
        <w:t xml:space="preserve"> </w:t>
      </w:r>
      <w:r w:rsidR="0095193B" w:rsidRPr="0095193B">
        <w:rPr>
          <w:rFonts w:cs="Arial"/>
          <w:szCs w:val="24"/>
        </w:rPr>
        <w:t>ed.carter@dorsetcouncil.gov.uk</w:t>
      </w:r>
      <w:r w:rsidRPr="0095193B">
        <w:rPr>
          <w:rFonts w:cs="Arial"/>
          <w:szCs w:val="24"/>
        </w:rPr>
        <w:tab/>
      </w:r>
    </w:p>
    <w:p w14:paraId="5F29EF25" w14:textId="77777777" w:rsidR="00CA7C9D" w:rsidRPr="0050359E" w:rsidRDefault="00CA7C9D" w:rsidP="0050359E">
      <w:pPr>
        <w:spacing w:after="0" w:line="240" w:lineRule="auto"/>
        <w:rPr>
          <w:rFonts w:eastAsia="Times New Roman" w:cs="Arial"/>
          <w:szCs w:val="24"/>
        </w:rPr>
      </w:pPr>
    </w:p>
    <w:p w14:paraId="66C85354" w14:textId="4B1F5DCC" w:rsidR="00AB1A3C" w:rsidRDefault="00AB1A3C" w:rsidP="00334AAF">
      <w:pPr>
        <w:shd w:val="clear" w:color="auto" w:fill="FFFFFF" w:themeFill="background1"/>
        <w:rPr>
          <w:rFonts w:cs="Arial"/>
          <w:b/>
          <w:szCs w:val="24"/>
        </w:rPr>
      </w:pPr>
      <w:r w:rsidRPr="00334AAF">
        <w:rPr>
          <w:rFonts w:cs="Arial"/>
          <w:b/>
          <w:szCs w:val="24"/>
        </w:rPr>
        <w:t>Statutory Authority:</w:t>
      </w:r>
      <w:r w:rsidR="007673F4">
        <w:rPr>
          <w:rFonts w:cs="Arial"/>
          <w:b/>
          <w:szCs w:val="24"/>
        </w:rPr>
        <w:t xml:space="preserve"> </w:t>
      </w:r>
      <w:bookmarkStart w:id="2" w:name="_Hlk221281856"/>
      <w:r w:rsidR="007673F4" w:rsidRPr="007673F4">
        <w:rPr>
          <w:rFonts w:cs="Arial"/>
          <w:bCs/>
          <w:szCs w:val="24"/>
        </w:rPr>
        <w:t>Weymouth Harbour Revision Order 2021 and the Lyme Regis, Bridport (West Bay), and Weymouth Harbour Revision Order 2026.</w:t>
      </w:r>
      <w:bookmarkEnd w:id="2"/>
    </w:p>
    <w:p w14:paraId="2E31A525" w14:textId="12C8E4B9" w:rsidR="00773B26" w:rsidRDefault="00CD3B39" w:rsidP="004F0E6B">
      <w:pPr>
        <w:rPr>
          <w:rFonts w:cs="Arial"/>
          <w:bCs/>
          <w:szCs w:val="24"/>
        </w:rPr>
      </w:pPr>
      <w:r w:rsidRPr="0050359E">
        <w:rPr>
          <w:rFonts w:cs="Arial"/>
          <w:b/>
          <w:szCs w:val="24"/>
        </w:rPr>
        <w:t xml:space="preserve">Report </w:t>
      </w:r>
      <w:r w:rsidR="00B31BA9" w:rsidRPr="0050359E">
        <w:rPr>
          <w:rFonts w:cs="Arial"/>
          <w:b/>
          <w:szCs w:val="24"/>
        </w:rPr>
        <w:t>s</w:t>
      </w:r>
      <w:r w:rsidRPr="0050359E">
        <w:rPr>
          <w:rFonts w:cs="Arial"/>
          <w:b/>
          <w:szCs w:val="24"/>
        </w:rPr>
        <w:t xml:space="preserve">tatus:  </w:t>
      </w:r>
      <w:sdt>
        <w:sdtPr>
          <w:rPr>
            <w:rFonts w:eastAsia="Times New Roman" w:cs="Arial"/>
            <w:szCs w:val="24"/>
          </w:rPr>
          <w:id w:val="-1437746609"/>
          <w:placeholder>
            <w:docPart w:val="8C21A0C6D0F5434DBC8D601A4798289F"/>
          </w:placeholder>
          <w:dropDownList>
            <w:listItem w:value="Choose an item"/>
            <w:listItem w:displayText="Public" w:value="Public"/>
            <w:listItem w:displayText="Part Exempt" w:value="Part Exempt"/>
            <w:listItem w:displayText="Fully Exempt" w:value="Fully Exempt"/>
          </w:dropDownList>
        </w:sdtPr>
        <w:sdtEndPr/>
        <w:sdtContent>
          <w:r w:rsidR="0095193B">
            <w:rPr>
              <w:rFonts w:eastAsia="Times New Roman" w:cs="Arial"/>
              <w:szCs w:val="24"/>
            </w:rPr>
            <w:t>Public</w:t>
          </w:r>
        </w:sdtContent>
      </w:sdt>
      <w:r w:rsidRPr="0050359E">
        <w:rPr>
          <w:rFonts w:cs="Arial"/>
          <w:bCs/>
          <w:szCs w:val="24"/>
        </w:rPr>
        <w:t xml:space="preserve">    </w:t>
      </w:r>
      <w:sdt>
        <w:sdtPr>
          <w:rPr>
            <w:rFonts w:cs="Arial"/>
            <w:bCs/>
            <w:szCs w:val="24"/>
          </w:rPr>
          <w:id w:val="979272653"/>
          <w:placeholder>
            <w:docPart w:val="981745402B8D4893A3D7330EFF103F3E"/>
          </w:placeholder>
          <w:showingPlcHdr/>
          <w:dropDownList>
            <w:listItem w:value="Choose an item."/>
            <w:listItem w:displayText="(the exemption paragraph is N/A)" w:value="(the exemption paragraph is N/A)"/>
            <w:listItem w:displayText="Para 1" w:value="Para 1"/>
            <w:listItem w:displayText="Para 2" w:value="Para 2"/>
            <w:listItem w:displayText="Para 3" w:value="Para 3"/>
            <w:listItem w:displayText="Para 4" w:value="Para 4"/>
            <w:listItem w:displayText="Para 5" w:value="Para 5"/>
            <w:listItem w:displayText="Para 6(a)" w:value="Para 6(a)"/>
            <w:listItem w:displayText="Para 6(b)" w:value="Para 6(b)"/>
            <w:listItem w:displayText="Para 7" w:value="Para 7"/>
          </w:dropDownList>
        </w:sdtPr>
        <w:sdtEndPr/>
        <w:sdtContent>
          <w:r w:rsidR="00125E35" w:rsidRPr="0050359E">
            <w:rPr>
              <w:rStyle w:val="PlaceholderText"/>
              <w:szCs w:val="24"/>
            </w:rPr>
            <w:t>Choose an item.</w:t>
          </w:r>
        </w:sdtContent>
      </w:sdt>
    </w:p>
    <w:p w14:paraId="2E03AE35" w14:textId="2688DEDF" w:rsidR="004F0E6B" w:rsidRPr="00334AAF" w:rsidRDefault="004F0E6B" w:rsidP="004F0E6B">
      <w:pPr>
        <w:rPr>
          <w:rFonts w:cs="Arial"/>
          <w:b/>
          <w:bCs/>
          <w:szCs w:val="24"/>
        </w:rPr>
      </w:pPr>
      <w:r w:rsidRPr="00334AAF">
        <w:rPr>
          <w:rFonts w:cs="Arial"/>
          <w:b/>
          <w:bCs/>
          <w:szCs w:val="24"/>
        </w:rPr>
        <w:t>Executive summary</w:t>
      </w:r>
    </w:p>
    <w:p w14:paraId="65C71D68" w14:textId="1EE17DFA" w:rsidR="00170978" w:rsidRPr="00B66182" w:rsidRDefault="008D633C" w:rsidP="00B66182">
      <w:pPr>
        <w:pStyle w:val="ListParagraph"/>
        <w:numPr>
          <w:ilvl w:val="0"/>
          <w:numId w:val="7"/>
        </w:numPr>
        <w:ind w:hanging="720"/>
        <w:rPr>
          <w:rFonts w:cs="Arial"/>
          <w:szCs w:val="24"/>
        </w:rPr>
      </w:pPr>
      <w:bookmarkStart w:id="3" w:name="Report"/>
      <w:r w:rsidRPr="008D633C">
        <w:rPr>
          <w:rFonts w:cs="Arial"/>
          <w:szCs w:val="24"/>
        </w:rPr>
        <w:t xml:space="preserve">This report presents the draft Marine Compliance and Enforcement Policy for Dorset Council’s statutory harbours. The Policy sets out how the Council will regulate harbour activities, promote compliance, and apply enforcement consistently across </w:t>
      </w:r>
      <w:r>
        <w:rPr>
          <w:rFonts w:cs="Arial"/>
          <w:szCs w:val="24"/>
        </w:rPr>
        <w:t xml:space="preserve">Lyme Regis, </w:t>
      </w:r>
      <w:r w:rsidRPr="008D633C">
        <w:rPr>
          <w:rFonts w:cs="Arial"/>
          <w:szCs w:val="24"/>
        </w:rPr>
        <w:t xml:space="preserve">Bridport (West Bay) and </w:t>
      </w:r>
      <w:r>
        <w:rPr>
          <w:rFonts w:cs="Arial"/>
          <w:szCs w:val="24"/>
        </w:rPr>
        <w:t>Weymouth</w:t>
      </w:r>
      <w:r w:rsidRPr="008D633C">
        <w:rPr>
          <w:rFonts w:cs="Arial"/>
          <w:szCs w:val="24"/>
        </w:rPr>
        <w:t xml:space="preserve">. It aligns with Dorset Council’s corporate enforcement principles and national regulatory </w:t>
      </w:r>
      <w:r w:rsidR="00E61589" w:rsidRPr="008D633C">
        <w:rPr>
          <w:rFonts w:cs="Arial"/>
          <w:szCs w:val="24"/>
        </w:rPr>
        <w:t>standards</w:t>
      </w:r>
      <w:r w:rsidR="00E61589">
        <w:rPr>
          <w:rFonts w:cs="Arial"/>
          <w:szCs w:val="24"/>
        </w:rPr>
        <w:t xml:space="preserve"> and</w:t>
      </w:r>
      <w:r w:rsidRPr="008D633C">
        <w:rPr>
          <w:rFonts w:cs="Arial"/>
          <w:szCs w:val="24"/>
        </w:rPr>
        <w:t xml:space="preserve"> has been developed in response to a PMSC audit finding which identified the need for a more specific marine</w:t>
      </w:r>
      <w:r w:rsidRPr="008D633C">
        <w:rPr>
          <w:rFonts w:ascii="Cambria Math" w:hAnsi="Cambria Math" w:cs="Cambria Math"/>
          <w:szCs w:val="24"/>
        </w:rPr>
        <w:t>‑</w:t>
      </w:r>
      <w:r w:rsidRPr="008D633C">
        <w:rPr>
          <w:rFonts w:cs="Arial"/>
          <w:szCs w:val="24"/>
        </w:rPr>
        <w:t>focused enforcement framework.</w:t>
      </w:r>
    </w:p>
    <w:p w14:paraId="10C5FF0A" w14:textId="77777777" w:rsidR="00AB7FC6" w:rsidRPr="00334AAF" w:rsidRDefault="00AB7FC6" w:rsidP="00AB7FC6">
      <w:pPr>
        <w:pStyle w:val="ListParagraph"/>
        <w:rPr>
          <w:rFonts w:cs="Arial"/>
          <w:b/>
          <w:bCs/>
          <w:szCs w:val="24"/>
        </w:rPr>
      </w:pPr>
    </w:p>
    <w:p w14:paraId="16D5DC8E" w14:textId="42CEA1DE" w:rsidR="0094763E" w:rsidRPr="00334AAF" w:rsidRDefault="00321C16" w:rsidP="000336A8">
      <w:pPr>
        <w:pStyle w:val="ListParagraph"/>
        <w:numPr>
          <w:ilvl w:val="0"/>
          <w:numId w:val="7"/>
        </w:numPr>
        <w:ind w:hanging="720"/>
        <w:rPr>
          <w:rFonts w:cs="Arial"/>
          <w:b/>
          <w:bCs/>
          <w:szCs w:val="24"/>
        </w:rPr>
      </w:pPr>
      <w:r w:rsidRPr="00334AAF">
        <w:rPr>
          <w:b/>
          <w:bCs/>
          <w:szCs w:val="24"/>
          <w:lang w:eastAsia="en-GB"/>
        </w:rPr>
        <w:t>Recommendation</w:t>
      </w:r>
    </w:p>
    <w:p w14:paraId="3C573B96" w14:textId="0D2F9AEB" w:rsidR="0094763E" w:rsidRPr="00B2547C" w:rsidRDefault="0094763E" w:rsidP="008D633C">
      <w:pPr>
        <w:ind w:left="720" w:hanging="720"/>
        <w:rPr>
          <w:rFonts w:cs="Arial"/>
          <w:b/>
          <w:bCs/>
          <w:szCs w:val="24"/>
          <w:highlight w:val="yellow"/>
        </w:rPr>
      </w:pPr>
      <w:r w:rsidRPr="00334AAF">
        <w:rPr>
          <w:rFonts w:cs="Arial"/>
          <w:szCs w:val="24"/>
        </w:rPr>
        <w:t>2.1</w:t>
      </w:r>
      <w:r w:rsidR="008D633C" w:rsidRPr="008D633C">
        <w:t xml:space="preserve"> </w:t>
      </w:r>
      <w:r w:rsidR="008D633C">
        <w:tab/>
      </w:r>
      <w:r w:rsidR="008D633C" w:rsidRPr="008D633C">
        <w:rPr>
          <w:rFonts w:cs="Arial"/>
          <w:szCs w:val="24"/>
        </w:rPr>
        <w:t xml:space="preserve">That the Harbours Advisory Committee </w:t>
      </w:r>
      <w:r w:rsidR="008D633C">
        <w:rPr>
          <w:rFonts w:cs="Arial"/>
          <w:szCs w:val="24"/>
        </w:rPr>
        <w:t>consider</w:t>
      </w:r>
      <w:r w:rsidR="008D633C" w:rsidRPr="008D633C">
        <w:rPr>
          <w:rFonts w:cs="Arial"/>
          <w:szCs w:val="24"/>
        </w:rPr>
        <w:t xml:space="preserve"> the Marine Compliance and Enforcement Policy and recommend it to the </w:t>
      </w:r>
      <w:r w:rsidR="00E86E52">
        <w:rPr>
          <w:rFonts w:cs="Arial"/>
          <w:szCs w:val="24"/>
        </w:rPr>
        <w:t xml:space="preserve">Cabinet Member for Place Services </w:t>
      </w:r>
      <w:r w:rsidR="008D633C" w:rsidRPr="008D633C">
        <w:rPr>
          <w:rFonts w:cs="Arial"/>
          <w:szCs w:val="24"/>
        </w:rPr>
        <w:t>for adoption.</w:t>
      </w:r>
    </w:p>
    <w:p w14:paraId="42198053" w14:textId="7E58529E" w:rsidR="00E61589" w:rsidRPr="00E61589" w:rsidRDefault="000336A8" w:rsidP="00E61589">
      <w:pPr>
        <w:pStyle w:val="ListParagraph"/>
        <w:numPr>
          <w:ilvl w:val="0"/>
          <w:numId w:val="7"/>
        </w:numPr>
        <w:ind w:hanging="720"/>
        <w:rPr>
          <w:rFonts w:cs="Arial"/>
          <w:b/>
          <w:bCs/>
          <w:szCs w:val="24"/>
        </w:rPr>
      </w:pPr>
      <w:r w:rsidRPr="00334AAF">
        <w:rPr>
          <w:b/>
          <w:bCs/>
          <w:lang w:eastAsia="en-GB"/>
        </w:rPr>
        <w:t>Reason for the recommendation</w:t>
      </w:r>
    </w:p>
    <w:p w14:paraId="5D323A92" w14:textId="77777777" w:rsidR="00E61589" w:rsidRPr="00E61589" w:rsidRDefault="00E61589" w:rsidP="00E61589">
      <w:pPr>
        <w:pStyle w:val="ListParagraph"/>
        <w:rPr>
          <w:rFonts w:cs="Arial"/>
          <w:b/>
          <w:bCs/>
          <w:szCs w:val="24"/>
        </w:rPr>
      </w:pPr>
    </w:p>
    <w:p w14:paraId="5AB24AB7" w14:textId="396C38CD" w:rsidR="008D633C" w:rsidRDefault="008D633C" w:rsidP="00E61589">
      <w:pPr>
        <w:pStyle w:val="ListParagraph"/>
        <w:numPr>
          <w:ilvl w:val="1"/>
          <w:numId w:val="7"/>
        </w:numPr>
        <w:ind w:hanging="720"/>
        <w:rPr>
          <w:lang w:eastAsia="en-GB"/>
        </w:rPr>
      </w:pPr>
      <w:r w:rsidRPr="00E61589">
        <w:rPr>
          <w:rFonts w:cs="Arial"/>
          <w:szCs w:val="24"/>
        </w:rPr>
        <w:t>A recent PMSC audit highlighted that, although Dorset Council maintains a corporate General Statement of Enforcement Policy, a marine</w:t>
      </w:r>
      <w:r w:rsidRPr="00E61589">
        <w:rPr>
          <w:rFonts w:ascii="Cambria Math" w:hAnsi="Cambria Math" w:cs="Cambria Math"/>
          <w:szCs w:val="24"/>
        </w:rPr>
        <w:t>‑</w:t>
      </w:r>
      <w:r w:rsidRPr="00E61589">
        <w:rPr>
          <w:rFonts w:cs="Arial"/>
          <w:szCs w:val="24"/>
        </w:rPr>
        <w:t xml:space="preserve">specific </w:t>
      </w:r>
      <w:r w:rsidRPr="00E61589">
        <w:rPr>
          <w:rFonts w:cs="Arial"/>
          <w:szCs w:val="24"/>
        </w:rPr>
        <w:lastRenderedPageBreak/>
        <w:t>enforcement policy was required to ensure clarity, proportionality and consistency when regulating harbour activities. The new Policy provides this framework, setting out enforcement principles, powers and processes tailored to the marine environment and the statutory duties of the Harbour Authority. Adoption of the Policy strengthens compliance with the PMSC and supports safe, fair and effective harbour management.</w:t>
      </w:r>
    </w:p>
    <w:p w14:paraId="23F0A10A" w14:textId="49D00609" w:rsidR="00136FA0" w:rsidRPr="00136FA0" w:rsidRDefault="00912BC6" w:rsidP="00E61589">
      <w:pPr>
        <w:pStyle w:val="Style3"/>
        <w:numPr>
          <w:ilvl w:val="0"/>
          <w:numId w:val="7"/>
        </w:numPr>
        <w:ind w:hanging="720"/>
        <w:rPr>
          <w:lang w:eastAsia="en-GB"/>
        </w:rPr>
      </w:pPr>
      <w:r>
        <w:rPr>
          <w:lang w:eastAsia="en-GB"/>
        </w:rPr>
        <w:t xml:space="preserve">The </w:t>
      </w:r>
      <w:r w:rsidR="007854A7">
        <w:rPr>
          <w:lang w:eastAsia="en-GB"/>
        </w:rPr>
        <w:t>r</w:t>
      </w:r>
      <w:r w:rsidR="00136FA0" w:rsidRPr="00136FA0">
        <w:rPr>
          <w:lang w:eastAsia="en-GB"/>
        </w:rPr>
        <w:t>eport</w:t>
      </w:r>
    </w:p>
    <w:bookmarkEnd w:id="3"/>
    <w:p w14:paraId="615EC17D" w14:textId="1329E698" w:rsidR="00136FA0" w:rsidRDefault="008D633C" w:rsidP="00167AE3">
      <w:pPr>
        <w:pStyle w:val="ListParagraph"/>
        <w:numPr>
          <w:ilvl w:val="1"/>
          <w:numId w:val="7"/>
        </w:numPr>
        <w:ind w:hanging="720"/>
        <w:rPr>
          <w:lang w:eastAsia="en-GB"/>
        </w:rPr>
      </w:pPr>
      <w:r w:rsidRPr="008D633C">
        <w:rPr>
          <w:lang w:eastAsia="en-GB"/>
        </w:rPr>
        <w:t xml:space="preserve">Dorset Council, as Statutory Harbour Authority for Bridport (West Bay), Lyme Regis and Weymouth, has duties relating to safe navigation, environmental protection and efficient harbour management. The Marine Compliance and Enforcement Policy </w:t>
      </w:r>
      <w:proofErr w:type="gramStart"/>
      <w:r w:rsidRPr="008D633C">
        <w:rPr>
          <w:lang w:eastAsia="en-GB"/>
        </w:rPr>
        <w:t>has</w:t>
      </w:r>
      <w:proofErr w:type="gramEnd"/>
      <w:r w:rsidRPr="008D633C">
        <w:rPr>
          <w:lang w:eastAsia="en-GB"/>
        </w:rPr>
        <w:t xml:space="preserve"> been developed to clearly articulate how the Council will discharge these responsibilities and regulate harbour activities through local legislation, General Directions, Special Directions and national marine law.</w:t>
      </w:r>
    </w:p>
    <w:p w14:paraId="3D03AAE5" w14:textId="77777777" w:rsidR="00E61589" w:rsidRDefault="00E61589" w:rsidP="00E61589">
      <w:pPr>
        <w:pStyle w:val="ListParagraph"/>
        <w:rPr>
          <w:lang w:eastAsia="en-GB"/>
        </w:rPr>
      </w:pPr>
    </w:p>
    <w:p w14:paraId="11F3E0E5" w14:textId="22964BAF" w:rsidR="00E61589" w:rsidRDefault="00E61589" w:rsidP="00167AE3">
      <w:pPr>
        <w:pStyle w:val="ListParagraph"/>
        <w:numPr>
          <w:ilvl w:val="1"/>
          <w:numId w:val="7"/>
        </w:numPr>
        <w:ind w:hanging="720"/>
        <w:rPr>
          <w:lang w:eastAsia="en-GB"/>
        </w:rPr>
      </w:pPr>
      <w:r w:rsidRPr="00E61589">
        <w:rPr>
          <w:lang w:eastAsia="en-GB"/>
        </w:rPr>
        <w:t>The Policy aligns directly with the Council’s corporate enforcement principles</w:t>
      </w:r>
      <w:r w:rsidR="00A15704">
        <w:rPr>
          <w:lang w:eastAsia="en-GB"/>
        </w:rPr>
        <w:t xml:space="preserve">, </w:t>
      </w:r>
      <w:r w:rsidRPr="00E61589">
        <w:rPr>
          <w:lang w:eastAsia="en-GB"/>
        </w:rPr>
        <w:t>such as consistency, proportionality and transparency</w:t>
      </w:r>
      <w:r w:rsidR="00A15704">
        <w:rPr>
          <w:lang w:eastAsia="en-GB"/>
        </w:rPr>
        <w:t xml:space="preserve">, </w:t>
      </w:r>
      <w:r w:rsidRPr="00E61589">
        <w:rPr>
          <w:lang w:eastAsia="en-GB"/>
        </w:rPr>
        <w:t>as well as statutory frameworks including the Regulators’ Code and the Legislative and Regulatory Reform Act 2006. It sets out an approach that prioritises education, dialogue and support for harbour users while ensuring that proportionate enforcement options remain available where required.</w:t>
      </w:r>
    </w:p>
    <w:p w14:paraId="12D28ACB" w14:textId="77777777" w:rsidR="00E61589" w:rsidRDefault="00E61589" w:rsidP="00E61589">
      <w:pPr>
        <w:pStyle w:val="ListParagraph"/>
        <w:rPr>
          <w:lang w:eastAsia="en-GB"/>
        </w:rPr>
      </w:pPr>
    </w:p>
    <w:p w14:paraId="5BC79601" w14:textId="656A3E1E" w:rsidR="00E61589" w:rsidRDefault="00E61589" w:rsidP="00167AE3">
      <w:pPr>
        <w:pStyle w:val="ListParagraph"/>
        <w:numPr>
          <w:ilvl w:val="1"/>
          <w:numId w:val="7"/>
        </w:numPr>
        <w:ind w:hanging="720"/>
        <w:rPr>
          <w:lang w:eastAsia="en-GB"/>
        </w:rPr>
      </w:pPr>
      <w:r w:rsidRPr="00E61589">
        <w:rPr>
          <w:lang w:eastAsia="en-GB"/>
        </w:rPr>
        <w:t>Development of this Policy responds to a finding from a recent PMSC audit, which identified the need for a more specific marine</w:t>
      </w:r>
      <w:r w:rsidRPr="00E61589">
        <w:rPr>
          <w:rFonts w:ascii="Cambria Math" w:hAnsi="Cambria Math" w:cs="Cambria Math"/>
          <w:lang w:eastAsia="en-GB"/>
        </w:rPr>
        <w:t>‑</w:t>
      </w:r>
      <w:r w:rsidRPr="00E61589">
        <w:rPr>
          <w:lang w:eastAsia="en-GB"/>
        </w:rPr>
        <w:t>focused enforcement document to supplement the Council</w:t>
      </w:r>
      <w:r w:rsidRPr="00E61589">
        <w:rPr>
          <w:rFonts w:cs="Arial"/>
          <w:lang w:eastAsia="en-GB"/>
        </w:rPr>
        <w:t>’</w:t>
      </w:r>
      <w:r w:rsidRPr="00E61589">
        <w:rPr>
          <w:lang w:eastAsia="en-GB"/>
        </w:rPr>
        <w:t>s general corporate enforcement policy. By clearly defining expectations and the enforcement tools available, the Policy strengthens Dorset Council</w:t>
      </w:r>
      <w:r w:rsidRPr="00E61589">
        <w:rPr>
          <w:rFonts w:cs="Arial"/>
          <w:lang w:eastAsia="en-GB"/>
        </w:rPr>
        <w:t>’</w:t>
      </w:r>
      <w:r w:rsidRPr="00E61589">
        <w:rPr>
          <w:lang w:eastAsia="en-GB"/>
        </w:rPr>
        <w:t>s Marine Safety Management Systems and supports ongoing PMSC compliance.</w:t>
      </w:r>
    </w:p>
    <w:p w14:paraId="3FF9F9BA" w14:textId="77777777" w:rsidR="00E61589" w:rsidRDefault="00E61589" w:rsidP="00E61589">
      <w:pPr>
        <w:pStyle w:val="ListParagraph"/>
        <w:rPr>
          <w:lang w:eastAsia="en-GB"/>
        </w:rPr>
      </w:pPr>
    </w:p>
    <w:p w14:paraId="5AB0310A" w14:textId="4BC817F3" w:rsidR="00E61589" w:rsidRDefault="00E61589" w:rsidP="00167AE3">
      <w:pPr>
        <w:pStyle w:val="ListParagraph"/>
        <w:numPr>
          <w:ilvl w:val="1"/>
          <w:numId w:val="7"/>
        </w:numPr>
        <w:ind w:hanging="720"/>
        <w:rPr>
          <w:lang w:eastAsia="en-GB"/>
        </w:rPr>
      </w:pPr>
      <w:r w:rsidRPr="00E61589">
        <w:rPr>
          <w:lang w:eastAsia="en-GB"/>
        </w:rPr>
        <w:t>The Policy describes the range of enforcement actions available to the Harbour Authority</w:t>
      </w:r>
      <w:r w:rsidR="00A15704">
        <w:rPr>
          <w:lang w:eastAsia="en-GB"/>
        </w:rPr>
        <w:t xml:space="preserve"> </w:t>
      </w:r>
      <w:r w:rsidRPr="00E61589">
        <w:rPr>
          <w:lang w:eastAsia="en-GB"/>
        </w:rPr>
        <w:t>and the considerations that determine their use, including risk, seriousness, intent and public interest. This ensures that enforcement is applied fairly, consistently and in a manner proportionate to the harm or risk presented.</w:t>
      </w:r>
    </w:p>
    <w:p w14:paraId="6332F748" w14:textId="77777777" w:rsidR="00E61589" w:rsidRDefault="00E61589" w:rsidP="00E61589">
      <w:pPr>
        <w:pStyle w:val="ListParagraph"/>
        <w:rPr>
          <w:lang w:eastAsia="en-GB"/>
        </w:rPr>
      </w:pPr>
    </w:p>
    <w:p w14:paraId="2ECA2F6D" w14:textId="6D5CD21A" w:rsidR="00E61589" w:rsidRDefault="00E61589" w:rsidP="00167AE3">
      <w:pPr>
        <w:pStyle w:val="ListParagraph"/>
        <w:numPr>
          <w:ilvl w:val="1"/>
          <w:numId w:val="7"/>
        </w:numPr>
        <w:ind w:hanging="720"/>
        <w:rPr>
          <w:lang w:eastAsia="en-GB"/>
        </w:rPr>
      </w:pPr>
      <w:r w:rsidRPr="00E61589">
        <w:rPr>
          <w:lang w:eastAsia="en-GB"/>
        </w:rPr>
        <w:t>Finally, the Policy sets out the local statutory instruments relevant to each harbour, including the Weymouth Harbour Revision Order 2021, the new Lyme Regis</w:t>
      </w:r>
      <w:r w:rsidR="00A15704">
        <w:rPr>
          <w:lang w:eastAsia="en-GB"/>
        </w:rPr>
        <w:t xml:space="preserve">, </w:t>
      </w:r>
      <w:r w:rsidRPr="00E61589">
        <w:rPr>
          <w:lang w:eastAsia="en-GB"/>
        </w:rPr>
        <w:t xml:space="preserve">Bridport (West Bay) </w:t>
      </w:r>
      <w:r w:rsidR="00A15704">
        <w:rPr>
          <w:lang w:eastAsia="en-GB"/>
        </w:rPr>
        <w:t xml:space="preserve">and Weymouth </w:t>
      </w:r>
      <w:r w:rsidRPr="00E61589">
        <w:rPr>
          <w:lang w:eastAsia="en-GB"/>
        </w:rPr>
        <w:t>Harbour Revision Order 2026, and the use of General and Special Directions. Adoption of the Policy will provide clarity for both officers and harbour users while enhancing safety, compliance and accountability across all Dorset Council harbours.</w:t>
      </w:r>
    </w:p>
    <w:p w14:paraId="69BAB793" w14:textId="77777777" w:rsidR="00E61589" w:rsidRDefault="00E61589" w:rsidP="00E61589">
      <w:pPr>
        <w:pStyle w:val="ListParagraph"/>
        <w:rPr>
          <w:lang w:eastAsia="en-GB"/>
        </w:rPr>
      </w:pPr>
    </w:p>
    <w:p w14:paraId="6D353C57" w14:textId="6D9FAF18" w:rsidR="00E61589" w:rsidRPr="00136FA0" w:rsidRDefault="00E61589" w:rsidP="00167AE3">
      <w:pPr>
        <w:pStyle w:val="ListParagraph"/>
        <w:numPr>
          <w:ilvl w:val="1"/>
          <w:numId w:val="7"/>
        </w:numPr>
        <w:ind w:hanging="720"/>
        <w:rPr>
          <w:lang w:eastAsia="en-GB"/>
        </w:rPr>
      </w:pPr>
      <w:r>
        <w:rPr>
          <w:lang w:eastAsia="en-GB"/>
        </w:rPr>
        <w:lastRenderedPageBreak/>
        <w:t xml:space="preserve">The draft </w:t>
      </w:r>
      <w:r w:rsidRPr="00E61589">
        <w:rPr>
          <w:lang w:eastAsia="en-GB"/>
        </w:rPr>
        <w:t>Marine Compliance and Enforcement Policy</w:t>
      </w:r>
      <w:r>
        <w:rPr>
          <w:lang w:eastAsia="en-GB"/>
        </w:rPr>
        <w:t xml:space="preserve"> can be seen at Appendix One.</w:t>
      </w:r>
    </w:p>
    <w:p w14:paraId="0B31D5D8" w14:textId="77777777" w:rsidR="00167AE3" w:rsidRPr="00334AAF" w:rsidRDefault="00614744" w:rsidP="00167AE3">
      <w:pPr>
        <w:pStyle w:val="Style3"/>
        <w:numPr>
          <w:ilvl w:val="0"/>
          <w:numId w:val="7"/>
        </w:numPr>
        <w:ind w:left="0" w:firstLine="0"/>
        <w:rPr>
          <w:lang w:eastAsia="en-GB"/>
        </w:rPr>
      </w:pPr>
      <w:bookmarkStart w:id="4" w:name="Financial"/>
      <w:r w:rsidRPr="00334AAF">
        <w:rPr>
          <w:lang w:eastAsia="en-GB"/>
        </w:rPr>
        <w:t xml:space="preserve">Alternative options considered </w:t>
      </w:r>
    </w:p>
    <w:p w14:paraId="11E5757F" w14:textId="1FE822E4" w:rsidR="00167AE3" w:rsidRPr="00167AE3" w:rsidRDefault="0059155C" w:rsidP="00167AE3">
      <w:pPr>
        <w:pStyle w:val="Style3"/>
        <w:rPr>
          <w:b w:val="0"/>
          <w:bCs/>
          <w:lang w:eastAsia="en-GB"/>
        </w:rPr>
      </w:pPr>
      <w:r>
        <w:rPr>
          <w:b w:val="0"/>
          <w:bCs/>
          <w:lang w:eastAsia="en-GB"/>
        </w:rPr>
        <w:t>5.1</w:t>
      </w:r>
      <w:r>
        <w:rPr>
          <w:b w:val="0"/>
          <w:bCs/>
          <w:lang w:eastAsia="en-GB"/>
        </w:rPr>
        <w:tab/>
        <w:t>None.</w:t>
      </w:r>
    </w:p>
    <w:p w14:paraId="2AD93B31" w14:textId="77777777" w:rsidR="007854A7" w:rsidRDefault="007854A7" w:rsidP="00167AE3">
      <w:pPr>
        <w:pStyle w:val="Style3"/>
        <w:numPr>
          <w:ilvl w:val="0"/>
          <w:numId w:val="7"/>
        </w:numPr>
        <w:ind w:left="0" w:firstLine="0"/>
        <w:rPr>
          <w:lang w:eastAsia="en-GB"/>
        </w:rPr>
      </w:pPr>
      <w:r w:rsidRPr="007854A7">
        <w:rPr>
          <w:lang w:eastAsia="en-GB"/>
        </w:rPr>
        <w:t>Legal</w:t>
      </w:r>
      <w:r w:rsidR="00B23788">
        <w:rPr>
          <w:lang w:eastAsia="en-GB"/>
        </w:rPr>
        <w:t xml:space="preserve"> </w:t>
      </w:r>
      <w:r w:rsidR="00B31BA9">
        <w:rPr>
          <w:lang w:eastAsia="en-GB"/>
        </w:rPr>
        <w:t>c</w:t>
      </w:r>
      <w:r w:rsidRPr="007854A7">
        <w:rPr>
          <w:lang w:eastAsia="en-GB"/>
        </w:rPr>
        <w:t xml:space="preserve">onsiderations </w:t>
      </w:r>
    </w:p>
    <w:p w14:paraId="2DCE4725" w14:textId="1A133B54" w:rsidR="00677852" w:rsidRDefault="00677852" w:rsidP="00677852">
      <w:pPr>
        <w:pStyle w:val="ListParagraph"/>
        <w:numPr>
          <w:ilvl w:val="1"/>
          <w:numId w:val="7"/>
        </w:numPr>
        <w:ind w:hanging="720"/>
        <w:rPr>
          <w:lang w:eastAsia="en-GB"/>
        </w:rPr>
      </w:pPr>
      <w:r>
        <w:rPr>
          <w:lang w:eastAsia="en-GB"/>
        </w:rPr>
        <w:t>Dorset Council is the Statutory Harbour Authority for Weymouth, Bridport (West Bay) and Lyme Regis and is legally responsible for ensuring safe navigation, environmental protection and proper regulation of harbour activities. This Policy reflects the enforcement powers available under multiple statutory instruments, including the Harbours Act 1964, the Harbours, Docks and Piers Clauses Act 1847, the Dangerous Vessels Act 1985, and relevant Merchant Shipping legislation.</w:t>
      </w:r>
    </w:p>
    <w:p w14:paraId="65DACEB1" w14:textId="77777777" w:rsidR="00677852" w:rsidRDefault="00677852" w:rsidP="00677852">
      <w:pPr>
        <w:pStyle w:val="ListParagraph"/>
        <w:rPr>
          <w:lang w:eastAsia="en-GB"/>
        </w:rPr>
      </w:pPr>
    </w:p>
    <w:p w14:paraId="6EB6E191" w14:textId="1D47AE37" w:rsidR="00677852" w:rsidRDefault="00677852" w:rsidP="00677852">
      <w:pPr>
        <w:pStyle w:val="ListParagraph"/>
        <w:numPr>
          <w:ilvl w:val="1"/>
          <w:numId w:val="7"/>
        </w:numPr>
        <w:ind w:hanging="720"/>
        <w:rPr>
          <w:lang w:eastAsia="en-GB"/>
        </w:rPr>
      </w:pPr>
      <w:r>
        <w:rPr>
          <w:lang w:eastAsia="en-GB"/>
        </w:rPr>
        <w:t>The Policy also operates under, and must be consistent with, the Council’s corporate General Statement of Enforcement Policy, as well as national frameworks such as the Regulators’ Code (2014) and the Legislative and Regulatory Reform Act 2006. These set out the required principles of fairness, proportionality, accountability and transparency, which the Harbour Authority must follow when applying regulatory or enforcement measures.</w:t>
      </w:r>
    </w:p>
    <w:p w14:paraId="264CE340" w14:textId="77777777" w:rsidR="00677852" w:rsidRDefault="00677852" w:rsidP="00677852">
      <w:pPr>
        <w:pStyle w:val="ListParagraph"/>
        <w:rPr>
          <w:lang w:eastAsia="en-GB"/>
        </w:rPr>
      </w:pPr>
    </w:p>
    <w:p w14:paraId="6AC08729" w14:textId="465489AA" w:rsidR="007854A7" w:rsidRPr="007854A7" w:rsidRDefault="00677852" w:rsidP="00677852">
      <w:pPr>
        <w:pStyle w:val="ListParagraph"/>
        <w:numPr>
          <w:ilvl w:val="1"/>
          <w:numId w:val="7"/>
        </w:numPr>
        <w:ind w:hanging="720"/>
        <w:rPr>
          <w:lang w:eastAsia="en-GB"/>
        </w:rPr>
      </w:pPr>
      <w:r>
        <w:rPr>
          <w:lang w:eastAsia="en-GB"/>
        </w:rPr>
        <w:t>By adopting a clear marine</w:t>
      </w:r>
      <w:r>
        <w:rPr>
          <w:rFonts w:ascii="Cambria Math" w:hAnsi="Cambria Math" w:cs="Cambria Math"/>
          <w:lang w:eastAsia="en-GB"/>
        </w:rPr>
        <w:t>‑</w:t>
      </w:r>
      <w:r>
        <w:rPr>
          <w:lang w:eastAsia="en-GB"/>
        </w:rPr>
        <w:t>specific enforcement policy, the Council strengthens its compliance with the Ports &amp; Marine Facilities Safety Code, which expects harbour authorities to maintain appropriate and documented enforcement arrangements. Failure to do so could create legal risk, particularly in relation to demonstrating due diligence following incidents or enforcement challenges.</w:t>
      </w:r>
    </w:p>
    <w:p w14:paraId="770E3138" w14:textId="318EBFC3" w:rsidR="00136FA0" w:rsidRDefault="00136FA0" w:rsidP="00677852">
      <w:pPr>
        <w:pStyle w:val="Style3"/>
        <w:numPr>
          <w:ilvl w:val="0"/>
          <w:numId w:val="7"/>
        </w:numPr>
        <w:ind w:hanging="720"/>
        <w:rPr>
          <w:lang w:eastAsia="en-GB"/>
        </w:rPr>
      </w:pPr>
      <w:hyperlink w:anchor="Financial" w:tooltip="THINK ABOUT: The cost of the proposals (if any) and the sources of financial resources as well as whether there is an existing approved budgetary allocation, and which budget(s) it is proposed will be used.  Any new financial requirement must be clearly identi" w:history="1">
        <w:r w:rsidRPr="00136FA0">
          <w:rPr>
            <w:rStyle w:val="Hyperlink"/>
            <w:color w:val="auto"/>
            <w:u w:val="none"/>
            <w:lang w:eastAsia="en-GB"/>
          </w:rPr>
          <w:t>Financial</w:t>
        </w:r>
        <w:bookmarkStart w:id="5" w:name="Implications"/>
        <w:bookmarkEnd w:id="4"/>
      </w:hyperlink>
      <w:bookmarkEnd w:id="5"/>
      <w:r w:rsidRPr="00136FA0">
        <w:rPr>
          <w:lang w:eastAsia="en-GB"/>
        </w:rPr>
        <w:t xml:space="preserve"> </w:t>
      </w:r>
      <w:r w:rsidR="00B31BA9">
        <w:rPr>
          <w:lang w:eastAsia="en-GB"/>
        </w:rPr>
        <w:t>i</w:t>
      </w:r>
      <w:r w:rsidRPr="00136FA0">
        <w:rPr>
          <w:lang w:eastAsia="en-GB"/>
        </w:rPr>
        <w:t>mplications</w:t>
      </w:r>
      <w:bookmarkStart w:id="6" w:name="Wellbeing"/>
    </w:p>
    <w:p w14:paraId="12EA4473" w14:textId="4050982A" w:rsidR="007673F4" w:rsidRDefault="007673F4" w:rsidP="007673F4">
      <w:pPr>
        <w:pStyle w:val="Style3"/>
        <w:numPr>
          <w:ilvl w:val="1"/>
          <w:numId w:val="7"/>
        </w:numPr>
        <w:ind w:hanging="720"/>
        <w:rPr>
          <w:b w:val="0"/>
          <w:bCs/>
          <w:lang w:eastAsia="en-GB"/>
        </w:rPr>
      </w:pPr>
      <w:bookmarkStart w:id="7" w:name="Natural"/>
      <w:r w:rsidRPr="007673F4">
        <w:rPr>
          <w:b w:val="0"/>
          <w:bCs/>
          <w:lang w:eastAsia="en-GB"/>
        </w:rPr>
        <w:t>There are no new financial implications arising from the adoption of the Marine Compliance and Enforcement Policy. The policy formalises existing enforcement powers, principles and processes already available to harbour staff under current legislation and corporate enforcement frameworks. All compliance, engagement and enforcement activity will be undertaken within existing service budgets.</w:t>
      </w:r>
    </w:p>
    <w:p w14:paraId="76831ED0" w14:textId="73C620EE" w:rsidR="00866E53" w:rsidRPr="00677852" w:rsidRDefault="007673F4" w:rsidP="007673F4">
      <w:pPr>
        <w:pStyle w:val="Style3"/>
        <w:numPr>
          <w:ilvl w:val="1"/>
          <w:numId w:val="7"/>
        </w:numPr>
        <w:ind w:hanging="720"/>
        <w:rPr>
          <w:b w:val="0"/>
          <w:bCs/>
          <w:lang w:eastAsia="en-GB"/>
        </w:rPr>
      </w:pPr>
      <w:r w:rsidRPr="007673F4">
        <w:rPr>
          <w:b w:val="0"/>
          <w:bCs/>
          <w:lang w:eastAsia="en-GB"/>
        </w:rPr>
        <w:t>While the Policy clarifies the potential use of tools such as written warnings, investigations and prosecutions, these activities are already part of the Harbour Authority’s statutory functions. Any costs associated with enforcement action will therefore continue to be managed within current operational resources, with prosecution costs pursued in line with established Council procedures where appropriate.</w:t>
      </w:r>
    </w:p>
    <w:p w14:paraId="1F41F9F1" w14:textId="3E281C6F" w:rsidR="00136FA0" w:rsidRDefault="00677852" w:rsidP="007863E8">
      <w:pPr>
        <w:pStyle w:val="Style3"/>
        <w:rPr>
          <w:lang w:eastAsia="en-GB"/>
        </w:rPr>
      </w:pPr>
      <w:r>
        <w:rPr>
          <w:b w:val="0"/>
          <w:bCs/>
        </w:rPr>
        <w:lastRenderedPageBreak/>
        <w:t>8</w:t>
      </w:r>
      <w:r w:rsidR="007863E8">
        <w:rPr>
          <w:b w:val="0"/>
          <w:bCs/>
        </w:rPr>
        <w:t>.</w:t>
      </w:r>
      <w:r w:rsidR="007863E8">
        <w:rPr>
          <w:b w:val="0"/>
          <w:bCs/>
        </w:rPr>
        <w:tab/>
      </w:r>
      <w:hyperlink w:anchor="Natural" w:tooltip="Please copy &amp; past the wheel graphic from your impact assessment and a brief summary of impacts " w:history="1">
        <w:r w:rsidR="00136FA0" w:rsidRPr="00136FA0">
          <w:rPr>
            <w:lang w:eastAsia="en-GB"/>
          </w:rPr>
          <w:t>Natural</w:t>
        </w:r>
      </w:hyperlink>
      <w:r w:rsidR="00136FA0" w:rsidRPr="00136FA0">
        <w:rPr>
          <w:lang w:eastAsia="en-GB"/>
        </w:rPr>
        <w:t xml:space="preserve"> </w:t>
      </w:r>
      <w:bookmarkEnd w:id="7"/>
      <w:r w:rsidR="00B31BA9">
        <w:rPr>
          <w:lang w:eastAsia="en-GB"/>
        </w:rPr>
        <w:t>e</w:t>
      </w:r>
      <w:r w:rsidR="00136FA0" w:rsidRPr="00136FA0">
        <w:rPr>
          <w:lang w:eastAsia="en-GB"/>
        </w:rPr>
        <w:t xml:space="preserve">nvironment, </w:t>
      </w:r>
      <w:r w:rsidR="00B31BA9">
        <w:rPr>
          <w:lang w:eastAsia="en-GB"/>
        </w:rPr>
        <w:t>c</w:t>
      </w:r>
      <w:r w:rsidR="00136FA0" w:rsidRPr="00136FA0">
        <w:rPr>
          <w:lang w:eastAsia="en-GB"/>
        </w:rPr>
        <w:t xml:space="preserve">limate &amp; </w:t>
      </w:r>
      <w:r w:rsidR="00B31BA9">
        <w:rPr>
          <w:lang w:eastAsia="en-GB"/>
        </w:rPr>
        <w:t>e</w:t>
      </w:r>
      <w:r w:rsidR="00136FA0" w:rsidRPr="00136FA0">
        <w:rPr>
          <w:lang w:eastAsia="en-GB"/>
        </w:rPr>
        <w:t xml:space="preserve">cology </w:t>
      </w:r>
      <w:r w:rsidR="00B31BA9">
        <w:rPr>
          <w:lang w:eastAsia="en-GB"/>
        </w:rPr>
        <w:t>i</w:t>
      </w:r>
      <w:r w:rsidR="00136FA0" w:rsidRPr="00136FA0">
        <w:rPr>
          <w:lang w:eastAsia="en-GB"/>
        </w:rPr>
        <w:t>mplications</w:t>
      </w:r>
    </w:p>
    <w:p w14:paraId="2E2BACAD" w14:textId="07DF3A0B" w:rsidR="007673F4" w:rsidRDefault="007673F4" w:rsidP="007673F4">
      <w:pPr>
        <w:ind w:left="720" w:hanging="720"/>
        <w:rPr>
          <w:lang w:eastAsia="en-GB"/>
        </w:rPr>
      </w:pPr>
      <w:r>
        <w:rPr>
          <w:lang w:eastAsia="en-GB"/>
        </w:rPr>
        <w:t>8.1</w:t>
      </w:r>
      <w:r>
        <w:rPr>
          <w:lang w:eastAsia="en-GB"/>
        </w:rPr>
        <w:tab/>
        <w:t xml:space="preserve">There are no climate implications linked to the subject of this report. However, the Harbours aim to meet the targets of the Dorset Council Climate and Ecological Emergency Strategy. Adopted by Dorset Council in July 2021, the Climate and Ecological Emergency Strategy </w:t>
      </w:r>
      <w:proofErr w:type="gramStart"/>
      <w:r>
        <w:rPr>
          <w:lang w:eastAsia="en-GB"/>
        </w:rPr>
        <w:t>sets</w:t>
      </w:r>
      <w:proofErr w:type="gramEnd"/>
      <w:r>
        <w:rPr>
          <w:lang w:eastAsia="en-GB"/>
        </w:rPr>
        <w:t xml:space="preserve"> out a framework for action to become a carbon neutral Council and the direction of travel needed for a County-wide approach. Harbours have an important role in helping to deliver some of the goals set out within the strategy and will aim to reduce their carbon footprint in line with that of other Council Services.</w:t>
      </w:r>
    </w:p>
    <w:p w14:paraId="7C6BDC38" w14:textId="1EA6D080" w:rsidR="00E86E52" w:rsidRDefault="00E86E52" w:rsidP="00E86E52">
      <w:pPr>
        <w:ind w:left="720" w:hanging="720"/>
        <w:jc w:val="center"/>
        <w:rPr>
          <w:lang w:eastAsia="en-GB"/>
        </w:rPr>
      </w:pPr>
      <w:r>
        <w:rPr>
          <w:noProof/>
          <w:lang w:eastAsia="en-GB"/>
        </w:rPr>
        <w:drawing>
          <wp:inline distT="0" distB="0" distL="0" distR="0" wp14:anchorId="527A8E16" wp14:editId="009973B4">
            <wp:extent cx="3240000" cy="2415600"/>
            <wp:effectExtent l="0" t="0" r="0" b="3810"/>
            <wp:docPr id="911361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0000" cy="2415600"/>
                    </a:xfrm>
                    <a:prstGeom prst="rect">
                      <a:avLst/>
                    </a:prstGeom>
                    <a:noFill/>
                    <a:ln>
                      <a:noFill/>
                    </a:ln>
                  </pic:spPr>
                </pic:pic>
              </a:graphicData>
            </a:graphic>
          </wp:inline>
        </w:drawing>
      </w:r>
    </w:p>
    <w:p w14:paraId="41998A68" w14:textId="22327C45" w:rsidR="00136FA0" w:rsidRDefault="007673F4" w:rsidP="007863E8">
      <w:pPr>
        <w:pStyle w:val="Style3"/>
        <w:rPr>
          <w:lang w:eastAsia="en-GB"/>
        </w:rPr>
      </w:pPr>
      <w:r>
        <w:rPr>
          <w:b w:val="0"/>
          <w:bCs/>
        </w:rPr>
        <w:t>9</w:t>
      </w:r>
      <w:r w:rsidR="007863E8">
        <w:t>.</w:t>
      </w:r>
      <w:r w:rsidR="007863E8">
        <w:tab/>
      </w:r>
      <w:hyperlink w:anchor="Wellbeing" w:tooltip="TOP TIP: include here any Well-being and health matters that have been identified" w:history="1">
        <w:r w:rsidR="00136FA0" w:rsidRPr="00136FA0">
          <w:rPr>
            <w:rStyle w:val="Hyperlink"/>
            <w:color w:val="auto"/>
            <w:u w:val="none"/>
          </w:rPr>
          <w:t>Well-being</w:t>
        </w:r>
      </w:hyperlink>
      <w:r w:rsidR="00136FA0" w:rsidRPr="00136FA0">
        <w:t xml:space="preserve"> </w:t>
      </w:r>
      <w:bookmarkEnd w:id="6"/>
      <w:r w:rsidR="00136FA0" w:rsidRPr="00136FA0">
        <w:t xml:space="preserve">and </w:t>
      </w:r>
      <w:r w:rsidR="00B31BA9">
        <w:t>h</w:t>
      </w:r>
      <w:r w:rsidR="00136FA0" w:rsidRPr="00136FA0">
        <w:t xml:space="preserve">ealth </w:t>
      </w:r>
      <w:r w:rsidR="00B31BA9">
        <w:t>i</w:t>
      </w:r>
      <w:r w:rsidR="00136FA0" w:rsidRPr="00136FA0">
        <w:t xml:space="preserve">mplications </w:t>
      </w:r>
      <w:bookmarkStart w:id="8" w:name="Climate"/>
    </w:p>
    <w:p w14:paraId="3A5F7DD7" w14:textId="31562374" w:rsidR="00136FA0" w:rsidRPr="007854A7" w:rsidRDefault="007673F4" w:rsidP="007673F4">
      <w:pPr>
        <w:ind w:left="720" w:hanging="720"/>
        <w:rPr>
          <w:lang w:eastAsia="en-GB"/>
        </w:rPr>
      </w:pPr>
      <w:bookmarkStart w:id="9" w:name="Other"/>
      <w:bookmarkEnd w:id="8"/>
      <w:r>
        <w:t>9</w:t>
      </w:r>
      <w:r w:rsidR="007854A7">
        <w:t>.1</w:t>
      </w:r>
      <w:r w:rsidR="003D3F91">
        <w:tab/>
      </w:r>
      <w:r w:rsidRPr="007673F4">
        <w:t>There are no wellbeing and health implications resulting from the subject of this report. However, established safety management systems at the harbours support the ongoing health and well-being of harbour users and harbour employees.</w:t>
      </w:r>
    </w:p>
    <w:p w14:paraId="7C6B7492" w14:textId="6816ECE5" w:rsidR="00136FA0" w:rsidRPr="00136FA0" w:rsidRDefault="007673F4" w:rsidP="007863E8">
      <w:pPr>
        <w:pStyle w:val="Style3"/>
        <w:rPr>
          <w:lang w:eastAsia="en-GB"/>
        </w:rPr>
      </w:pPr>
      <w:r>
        <w:rPr>
          <w:b w:val="0"/>
          <w:bCs/>
          <w:lang w:eastAsia="en-GB"/>
        </w:rPr>
        <w:t>10</w:t>
      </w:r>
      <w:r w:rsidR="007863E8">
        <w:rPr>
          <w:b w:val="0"/>
          <w:bCs/>
          <w:lang w:eastAsia="en-GB"/>
        </w:rPr>
        <w:t>.</w:t>
      </w:r>
      <w:r w:rsidR="007863E8">
        <w:rPr>
          <w:b w:val="0"/>
          <w:bCs/>
          <w:lang w:eastAsia="en-GB"/>
        </w:rPr>
        <w:tab/>
      </w:r>
      <w:r w:rsidR="00136FA0" w:rsidRPr="00136FA0">
        <w:rPr>
          <w:lang w:eastAsia="en-GB"/>
        </w:rPr>
        <w:fldChar w:fldCharType="begin"/>
      </w:r>
      <w:r w:rsidR="00136FA0" w:rsidRPr="00136FA0">
        <w:rPr>
          <w:lang w:eastAsia="en-GB"/>
        </w:rPr>
        <w:instrText xml:space="preserve"> HYPERLINK  \l "Other" \o "CONSIDER: If any of the following issues apply - </w:instrText>
      </w:r>
    </w:p>
    <w:p w14:paraId="41641294" w14:textId="77777777" w:rsidR="00136FA0" w:rsidRPr="00136FA0" w:rsidRDefault="00136FA0" w:rsidP="007863E8">
      <w:pPr>
        <w:pStyle w:val="Style3"/>
        <w:numPr>
          <w:ilvl w:val="0"/>
          <w:numId w:val="9"/>
        </w:numPr>
        <w:ind w:left="709" w:hanging="709"/>
        <w:rPr>
          <w:rFonts w:eastAsia="Times New Roman"/>
          <w:lang w:eastAsia="en-GB"/>
        </w:rPr>
      </w:pPr>
      <w:r w:rsidRPr="00136FA0">
        <w:rPr>
          <w:lang w:eastAsia="en-GB"/>
        </w:rPr>
        <w:instrText xml:space="preserve">PROPERTY &amp; ASSETS: </w:instrText>
      </w:r>
      <w:r w:rsidRPr="00136FA0">
        <w:rPr>
          <w:rFonts w:eastAsia="Times New Roman"/>
          <w:lang w:eastAsia="en-GB"/>
        </w:rPr>
        <w:instrText>include details that refer to any increase or reduction in properties or consequential changes to accommodation and working practices.</w:instrText>
      </w:r>
    </w:p>
    <w:p w14:paraId="37299640" w14:textId="77777777" w:rsidR="00136FA0" w:rsidRPr="00136FA0" w:rsidRDefault="00136FA0" w:rsidP="007863E8">
      <w:pPr>
        <w:pStyle w:val="Style3"/>
        <w:numPr>
          <w:ilvl w:val="0"/>
          <w:numId w:val="9"/>
        </w:numPr>
        <w:ind w:left="709" w:hanging="709"/>
        <w:rPr>
          <w:rFonts w:eastAsia="Times New Roman"/>
          <w:lang w:eastAsia="en-GB"/>
        </w:rPr>
      </w:pPr>
    </w:p>
    <w:p w14:paraId="5175F0F6" w14:textId="77777777" w:rsidR="00136FA0" w:rsidRPr="00136FA0" w:rsidRDefault="00136FA0" w:rsidP="007863E8">
      <w:pPr>
        <w:pStyle w:val="Style3"/>
        <w:numPr>
          <w:ilvl w:val="0"/>
          <w:numId w:val="9"/>
        </w:numPr>
        <w:ind w:left="709" w:hanging="709"/>
        <w:rPr>
          <w:rStyle w:val="eop"/>
          <w:color w:val="000000"/>
        </w:rPr>
      </w:pPr>
      <w:r w:rsidRPr="00136FA0">
        <w:rPr>
          <w:rFonts w:eastAsia="Times New Roman"/>
          <w:lang w:eastAsia="en-GB"/>
        </w:rPr>
        <w:instrText xml:space="preserve">VOLUNTARY ORGANISATIONS: </w:instrText>
      </w:r>
      <w:r w:rsidRPr="00136FA0">
        <w:rPr>
          <w:rStyle w:val="normaltextrun"/>
          <w:color w:val="000000"/>
        </w:rPr>
        <w:instrText>It is important to highlight any impact that a proposal may have on a voluntary or third sector organisation, especially in the current financial climate and changes to move the way in which some services may be provided or commissioned.</w:instrText>
      </w:r>
      <w:r w:rsidRPr="00136FA0">
        <w:rPr>
          <w:rStyle w:val="eop"/>
          <w:color w:val="000000"/>
        </w:rPr>
        <w:instrText> </w:instrText>
      </w:r>
    </w:p>
    <w:p w14:paraId="34A9F3CC" w14:textId="77777777" w:rsidR="00136FA0" w:rsidRPr="00136FA0" w:rsidRDefault="00136FA0" w:rsidP="007863E8">
      <w:pPr>
        <w:pStyle w:val="Style3"/>
        <w:numPr>
          <w:ilvl w:val="0"/>
          <w:numId w:val="9"/>
        </w:numPr>
        <w:ind w:left="709" w:hanging="709"/>
        <w:rPr>
          <w:rStyle w:val="eop"/>
          <w:color w:val="000000"/>
        </w:rPr>
      </w:pPr>
    </w:p>
    <w:p w14:paraId="76FA9832" w14:textId="77777777" w:rsidR="00136FA0" w:rsidRPr="00136FA0" w:rsidRDefault="00136FA0" w:rsidP="007863E8">
      <w:pPr>
        <w:pStyle w:val="Style3"/>
        <w:numPr>
          <w:ilvl w:val="0"/>
          <w:numId w:val="9"/>
        </w:numPr>
        <w:ind w:left="709" w:hanging="709"/>
        <w:rPr>
          <w:rStyle w:val="eop"/>
          <w:color w:val="000000"/>
        </w:rPr>
      </w:pPr>
      <w:r w:rsidRPr="00136FA0">
        <w:rPr>
          <w:rStyle w:val="eop"/>
          <w:color w:val="000000"/>
        </w:rPr>
        <w:instrText xml:space="preserve">COMMUNITY SAFTEY: </w:instrText>
      </w:r>
      <w:r w:rsidRPr="00136FA0">
        <w:rPr>
          <w:rStyle w:val="normaltextrun"/>
          <w:color w:val="000000"/>
        </w:rPr>
        <w:instrText>There is a duty placed on the council and other agencies to work together to reduce crime, disorder and improve the safety of communities within the county. The Community Safety Partnership prioritises matters relating to crime and disorder. Any issues relating to crime and disorder should be detailed here within the report.</w:instrText>
      </w:r>
      <w:r w:rsidRPr="00136FA0">
        <w:rPr>
          <w:rStyle w:val="eop"/>
          <w:color w:val="000000"/>
        </w:rPr>
        <w:instrText> </w:instrText>
      </w:r>
    </w:p>
    <w:p w14:paraId="06ADB41F" w14:textId="77777777" w:rsidR="00136FA0" w:rsidRPr="00136FA0" w:rsidRDefault="00136FA0" w:rsidP="007863E8">
      <w:pPr>
        <w:pStyle w:val="Style3"/>
        <w:numPr>
          <w:ilvl w:val="0"/>
          <w:numId w:val="9"/>
        </w:numPr>
        <w:ind w:left="709" w:hanging="709"/>
        <w:rPr>
          <w:rStyle w:val="eop"/>
          <w:color w:val="000000"/>
        </w:rPr>
      </w:pPr>
    </w:p>
    <w:p w14:paraId="50E3C9C6" w14:textId="77777777" w:rsidR="00136FA0" w:rsidRPr="00136FA0" w:rsidRDefault="00136FA0" w:rsidP="007863E8">
      <w:pPr>
        <w:pStyle w:val="Style3"/>
        <w:numPr>
          <w:ilvl w:val="0"/>
          <w:numId w:val="9"/>
        </w:numPr>
        <w:ind w:left="709" w:hanging="709"/>
        <w:rPr>
          <w:rStyle w:val="eop"/>
          <w:color w:val="000000"/>
        </w:rPr>
      </w:pPr>
      <w:r w:rsidRPr="00136FA0">
        <w:rPr>
          <w:rStyle w:val="normaltextrun"/>
          <w:color w:val="000000"/>
        </w:rPr>
        <w:instrText>CORPORATE PARENTING: The council is the corporate parent for all children who are looked after within Dorset whether this is through adoption, fostering or residential provision. Any matters which relate to and impact on the corporate parenting role of the council should be included in the report.</w:instrText>
      </w:r>
      <w:r w:rsidRPr="00136FA0">
        <w:rPr>
          <w:rStyle w:val="eop"/>
          <w:color w:val="000000"/>
        </w:rPr>
        <w:instrText> </w:instrText>
      </w:r>
    </w:p>
    <w:p w14:paraId="4DC099D4" w14:textId="77777777" w:rsidR="00136FA0" w:rsidRPr="00136FA0" w:rsidRDefault="00136FA0" w:rsidP="007863E8">
      <w:pPr>
        <w:pStyle w:val="Style3"/>
        <w:numPr>
          <w:ilvl w:val="0"/>
          <w:numId w:val="9"/>
        </w:numPr>
        <w:ind w:left="709" w:hanging="709"/>
        <w:rPr>
          <w:rStyle w:val="eop"/>
          <w:color w:val="000000"/>
        </w:rPr>
      </w:pPr>
    </w:p>
    <w:p w14:paraId="70DA3F3E" w14:textId="77777777" w:rsidR="00136FA0" w:rsidRPr="00136FA0" w:rsidRDefault="00136FA0" w:rsidP="007863E8">
      <w:pPr>
        <w:pStyle w:val="Style3"/>
        <w:numPr>
          <w:ilvl w:val="0"/>
          <w:numId w:val="9"/>
        </w:numPr>
        <w:ind w:left="709" w:hanging="709"/>
        <w:rPr>
          <w:rStyle w:val="eop"/>
          <w:color w:val="000000"/>
        </w:rPr>
      </w:pPr>
      <w:r w:rsidRPr="00136FA0">
        <w:rPr>
          <w:rStyle w:val="normaltextrun"/>
          <w:color w:val="000000"/>
        </w:rPr>
        <w:instrText>SAFEGUARDING CHILDREN AND ADULTS: The safeguarding of vulnerable or ‘at risk’ children and adults is paramount to the work of the council. Any matters which relate to vulnerable or ‘at risk’ groups of children, adults, communities or any other people in Dorset should be included in the report.</w:instrText>
      </w:r>
      <w:r w:rsidRPr="00136FA0">
        <w:rPr>
          <w:rStyle w:val="eop"/>
          <w:color w:val="000000"/>
        </w:rPr>
        <w:instrText> </w:instrText>
      </w:r>
    </w:p>
    <w:p w14:paraId="7FB91692" w14:textId="77777777" w:rsidR="00136FA0" w:rsidRPr="00136FA0" w:rsidRDefault="00136FA0" w:rsidP="007863E8">
      <w:pPr>
        <w:pStyle w:val="Style3"/>
        <w:numPr>
          <w:ilvl w:val="0"/>
          <w:numId w:val="9"/>
        </w:numPr>
        <w:ind w:left="709" w:hanging="709"/>
        <w:rPr>
          <w:rStyle w:val="eop"/>
          <w:color w:val="000000"/>
        </w:rPr>
      </w:pPr>
    </w:p>
    <w:p w14:paraId="7AA3D25A" w14:textId="77777777" w:rsidR="007854A7" w:rsidRDefault="00136FA0" w:rsidP="007863E8">
      <w:pPr>
        <w:pStyle w:val="Style3"/>
        <w:numPr>
          <w:ilvl w:val="0"/>
          <w:numId w:val="9"/>
        </w:numPr>
        <w:ind w:left="709" w:hanging="709"/>
        <w:rPr>
          <w:lang w:eastAsia="en-GB"/>
        </w:rPr>
      </w:pPr>
      <w:r w:rsidRPr="00136FA0">
        <w:rPr>
          <w:rStyle w:val="normaltextrun"/>
          <w:color w:val="000000"/>
        </w:rPr>
        <w:instrText>HUMAN RESOURCES: Set out implications of the proposals in terms of Human Resources and associated HR process that should be included within the report, including any consultation with unions as considered appropriate.</w:instrText>
      </w:r>
      <w:r w:rsidRPr="00136FA0">
        <w:rPr>
          <w:lang w:eastAsia="en-GB"/>
        </w:rPr>
        <w:instrText xml:space="preserve">" </w:instrText>
      </w:r>
      <w:r w:rsidRPr="00136FA0">
        <w:rPr>
          <w:lang w:eastAsia="en-GB"/>
        </w:rPr>
      </w:r>
      <w:r w:rsidRPr="00136FA0">
        <w:rPr>
          <w:lang w:eastAsia="en-GB"/>
        </w:rPr>
        <w:fldChar w:fldCharType="separate"/>
      </w:r>
      <w:r w:rsidRPr="00136FA0">
        <w:rPr>
          <w:rStyle w:val="Hyperlink"/>
          <w:color w:val="auto"/>
          <w:u w:val="none"/>
          <w:lang w:eastAsia="en-GB"/>
        </w:rPr>
        <w:t>Other</w:t>
      </w:r>
      <w:r w:rsidRPr="00136FA0">
        <w:rPr>
          <w:lang w:eastAsia="en-GB"/>
        </w:rPr>
        <w:fldChar w:fldCharType="end"/>
      </w:r>
      <w:r w:rsidRPr="00136FA0">
        <w:rPr>
          <w:lang w:eastAsia="en-GB"/>
        </w:rPr>
        <w:t xml:space="preserve"> </w:t>
      </w:r>
      <w:r w:rsidR="00B31BA9">
        <w:rPr>
          <w:lang w:eastAsia="en-GB"/>
        </w:rPr>
        <w:t>i</w:t>
      </w:r>
      <w:r w:rsidRPr="00136FA0">
        <w:rPr>
          <w:lang w:eastAsia="en-GB"/>
        </w:rPr>
        <w:t>mplications</w:t>
      </w:r>
      <w:bookmarkStart w:id="10" w:name="Risk"/>
    </w:p>
    <w:p w14:paraId="79C9B583" w14:textId="2F76E974" w:rsidR="003D3F91" w:rsidRDefault="007673F4" w:rsidP="003D3F91">
      <w:pPr>
        <w:rPr>
          <w:lang w:eastAsia="en-GB"/>
        </w:rPr>
      </w:pPr>
      <w:r>
        <w:rPr>
          <w:lang w:eastAsia="en-GB"/>
        </w:rPr>
        <w:t>10</w:t>
      </w:r>
      <w:r w:rsidR="003D3F91">
        <w:rPr>
          <w:lang w:eastAsia="en-GB"/>
        </w:rPr>
        <w:t>.1</w:t>
      </w:r>
      <w:r w:rsidR="003D3F91">
        <w:rPr>
          <w:lang w:eastAsia="en-GB"/>
        </w:rPr>
        <w:tab/>
      </w:r>
      <w:r>
        <w:rPr>
          <w:lang w:eastAsia="en-GB"/>
        </w:rPr>
        <w:t>None.</w:t>
      </w:r>
    </w:p>
    <w:p w14:paraId="4A45554E" w14:textId="3A151E4E" w:rsidR="00136FA0" w:rsidRPr="00334AAF" w:rsidRDefault="007863E8" w:rsidP="007863E8">
      <w:pPr>
        <w:pStyle w:val="Style3"/>
        <w:rPr>
          <w:rStyle w:val="eop"/>
          <w:lang w:eastAsia="en-GB"/>
        </w:rPr>
      </w:pPr>
      <w:r>
        <w:rPr>
          <w:b w:val="0"/>
          <w:bCs/>
          <w:lang w:eastAsia="en-GB"/>
        </w:rPr>
        <w:t>1</w:t>
      </w:r>
      <w:r w:rsidR="007673F4">
        <w:rPr>
          <w:b w:val="0"/>
          <w:bCs/>
          <w:lang w:eastAsia="en-GB"/>
        </w:rPr>
        <w:t>1</w:t>
      </w:r>
      <w:r>
        <w:rPr>
          <w:b w:val="0"/>
          <w:bCs/>
          <w:lang w:eastAsia="en-GB"/>
        </w:rPr>
        <w:t>.</w:t>
      </w:r>
      <w:r>
        <w:rPr>
          <w:b w:val="0"/>
          <w:bCs/>
          <w:lang w:eastAsia="en-GB"/>
        </w:rPr>
        <w:tab/>
      </w:r>
      <w:r w:rsidR="00136FA0" w:rsidRPr="00334AAF">
        <w:rPr>
          <w:lang w:eastAsia="en-GB"/>
        </w:rPr>
        <w:fldChar w:fldCharType="begin"/>
      </w:r>
      <w:r w:rsidR="00136FA0" w:rsidRPr="00334AAF">
        <w:rPr>
          <w:lang w:eastAsia="en-GB"/>
        </w:rPr>
        <w:instrText xml:space="preserve"> HYPERLINK  \l "Risk" \o "</w:instrText>
      </w:r>
      <w:r w:rsidR="00136FA0" w:rsidRPr="00334AAF">
        <w:rPr>
          <w:rStyle w:val="normaltextrun"/>
        </w:rPr>
        <w:instrText>Significant risks identified by risk assessment should be noted here. These may be in relation to physical exposures (health and safety, or property related) or more business related risks (for instance, legislative, political, financial, technological, reputational or service continuity).</w:instrText>
      </w:r>
      <w:r w:rsidR="00136FA0" w:rsidRPr="00334AAF">
        <w:rPr>
          <w:rStyle w:val="eop"/>
        </w:rPr>
        <w:instrText> </w:instrText>
      </w:r>
    </w:p>
    <w:p w14:paraId="60E66EC5" w14:textId="77777777" w:rsidR="00136FA0" w:rsidRPr="00334AAF" w:rsidRDefault="00136FA0" w:rsidP="007863E8">
      <w:pPr>
        <w:pStyle w:val="Style3"/>
        <w:numPr>
          <w:ilvl w:val="0"/>
          <w:numId w:val="9"/>
        </w:numPr>
        <w:ind w:left="709" w:hanging="709"/>
        <w:rPr>
          <w:rFonts w:eastAsia="Times New Roman"/>
          <w:lang w:eastAsia="en-GB"/>
        </w:rPr>
      </w:pPr>
    </w:p>
    <w:p w14:paraId="033468D1" w14:textId="77777777" w:rsidR="00136FA0" w:rsidRPr="00334AAF" w:rsidRDefault="00136FA0" w:rsidP="007863E8">
      <w:pPr>
        <w:pStyle w:val="Style3"/>
        <w:numPr>
          <w:ilvl w:val="0"/>
          <w:numId w:val="9"/>
        </w:numPr>
        <w:ind w:left="709" w:hanging="709"/>
        <w:rPr>
          <w:lang w:eastAsia="en-GB"/>
        </w:rPr>
      </w:pPr>
      <w:r w:rsidRPr="00334AAF">
        <w:rPr>
          <w:rStyle w:val="normaltextrun"/>
        </w:rPr>
        <w:instrText>Any identified high risks (whether threats or opportunities) should be referred to in the main body of the report, together with any further measures proposed to mitigate the risk.</w:instrText>
      </w:r>
      <w:r w:rsidRPr="00334AAF">
        <w:rPr>
          <w:lang w:eastAsia="en-GB"/>
        </w:rPr>
        <w:instrText xml:space="preserve">" </w:instrText>
      </w:r>
      <w:r w:rsidRPr="00334AAF">
        <w:rPr>
          <w:lang w:eastAsia="en-GB"/>
        </w:rPr>
      </w:r>
      <w:r w:rsidRPr="00334AAF">
        <w:rPr>
          <w:lang w:eastAsia="en-GB"/>
        </w:rPr>
        <w:fldChar w:fldCharType="separate"/>
      </w:r>
      <w:r w:rsidRPr="00334AAF">
        <w:rPr>
          <w:rStyle w:val="Hyperlink"/>
          <w:color w:val="auto"/>
          <w:u w:val="none"/>
          <w:lang w:eastAsia="en-GB"/>
        </w:rPr>
        <w:t>Risk</w:t>
      </w:r>
      <w:bookmarkEnd w:id="10"/>
      <w:r w:rsidRPr="00334AAF">
        <w:rPr>
          <w:lang w:eastAsia="en-GB"/>
        </w:rPr>
        <w:fldChar w:fldCharType="end"/>
      </w:r>
      <w:r w:rsidR="00B23788" w:rsidRPr="00334AAF">
        <w:rPr>
          <w:lang w:eastAsia="en-GB"/>
        </w:rPr>
        <w:t xml:space="preserve"> </w:t>
      </w:r>
      <w:r w:rsidR="00F7064D" w:rsidRPr="00334AAF">
        <w:rPr>
          <w:lang w:eastAsia="en-GB"/>
        </w:rPr>
        <w:t>implications</w:t>
      </w:r>
    </w:p>
    <w:p w14:paraId="0CA5C6F6" w14:textId="5751CEDB" w:rsidR="00136FA0" w:rsidRPr="003D3F91" w:rsidRDefault="007863E8" w:rsidP="003D3F91">
      <w:pPr>
        <w:ind w:left="709" w:hanging="709"/>
        <w:rPr>
          <w:rFonts w:cs="Arial"/>
          <w:szCs w:val="24"/>
          <w:lang w:eastAsia="en-GB"/>
        </w:rPr>
      </w:pPr>
      <w:r>
        <w:rPr>
          <w:rFonts w:cs="Arial"/>
          <w:szCs w:val="24"/>
          <w:lang w:eastAsia="en-GB"/>
        </w:rPr>
        <w:t>1</w:t>
      </w:r>
      <w:r w:rsidR="007673F4">
        <w:rPr>
          <w:rFonts w:cs="Arial"/>
          <w:szCs w:val="24"/>
          <w:lang w:eastAsia="en-GB"/>
        </w:rPr>
        <w:t>1</w:t>
      </w:r>
      <w:r w:rsidR="003D3F91" w:rsidRPr="003D3F91">
        <w:rPr>
          <w:rFonts w:cs="Arial"/>
          <w:szCs w:val="24"/>
          <w:lang w:eastAsia="en-GB"/>
        </w:rPr>
        <w:t>.1</w:t>
      </w:r>
      <w:r w:rsidR="003D3F91" w:rsidRPr="003D3F91">
        <w:rPr>
          <w:rFonts w:cs="Arial"/>
          <w:szCs w:val="24"/>
          <w:lang w:eastAsia="en-GB"/>
        </w:rPr>
        <w:tab/>
      </w:r>
      <w:r w:rsidR="00136FA0" w:rsidRPr="003D3F91">
        <w:rPr>
          <w:rFonts w:cs="Arial"/>
          <w:szCs w:val="24"/>
          <w:lang w:eastAsia="en-GB"/>
        </w:rPr>
        <w:t>HAVING CONSIDERED: the risks associated with this decision; the level of risk has been identified as:</w:t>
      </w:r>
    </w:p>
    <w:p w14:paraId="4ECE8537" w14:textId="5C58E35F" w:rsidR="00136FA0" w:rsidRPr="003D3F91" w:rsidRDefault="00136FA0" w:rsidP="003D3F91">
      <w:pPr>
        <w:ind w:firstLine="709"/>
        <w:rPr>
          <w:rFonts w:cs="Arial"/>
          <w:szCs w:val="24"/>
          <w:lang w:eastAsia="en-GB"/>
        </w:rPr>
      </w:pPr>
      <w:r w:rsidRPr="003D3F91">
        <w:rPr>
          <w:rFonts w:cs="Arial"/>
          <w:szCs w:val="24"/>
          <w:lang w:eastAsia="en-GB"/>
        </w:rPr>
        <w:t xml:space="preserve">Current Risk: </w:t>
      </w:r>
      <w:r w:rsidR="004815A0">
        <w:rPr>
          <w:rFonts w:cs="Arial"/>
          <w:szCs w:val="24"/>
          <w:lang w:eastAsia="en-GB"/>
        </w:rPr>
        <w:t>Medium</w:t>
      </w:r>
    </w:p>
    <w:p w14:paraId="63D96224" w14:textId="141A64F6" w:rsidR="00136FA0" w:rsidRPr="00136FA0" w:rsidRDefault="00136FA0" w:rsidP="007863E8">
      <w:pPr>
        <w:ind w:firstLine="709"/>
        <w:rPr>
          <w:rFonts w:cs="Arial"/>
          <w:szCs w:val="24"/>
          <w:lang w:eastAsia="en-GB"/>
        </w:rPr>
      </w:pPr>
      <w:r w:rsidRPr="003D3F91">
        <w:rPr>
          <w:rFonts w:cs="Arial"/>
          <w:szCs w:val="24"/>
          <w:lang w:eastAsia="en-GB"/>
        </w:rPr>
        <w:t>Residual Risk:</w:t>
      </w:r>
      <w:bookmarkStart w:id="11" w:name="Appendices"/>
      <w:r w:rsidR="007673F4">
        <w:rPr>
          <w:rFonts w:cs="Arial"/>
          <w:szCs w:val="24"/>
          <w:lang w:eastAsia="en-GB"/>
        </w:rPr>
        <w:t xml:space="preserve"> Low</w:t>
      </w:r>
    </w:p>
    <w:p w14:paraId="2596E176" w14:textId="685A783E" w:rsidR="00136FA0" w:rsidRPr="00334AAF" w:rsidRDefault="007863E8" w:rsidP="007863E8">
      <w:pPr>
        <w:rPr>
          <w:rFonts w:cs="Arial"/>
          <w:szCs w:val="24"/>
          <w:lang w:eastAsia="en-GB"/>
        </w:rPr>
      </w:pPr>
      <w:r>
        <w:rPr>
          <w:rFonts w:cs="Arial"/>
          <w:szCs w:val="24"/>
          <w:lang w:eastAsia="en-GB"/>
        </w:rPr>
        <w:t>1</w:t>
      </w:r>
      <w:r w:rsidR="007673F4">
        <w:rPr>
          <w:rFonts w:cs="Arial"/>
          <w:szCs w:val="24"/>
          <w:lang w:eastAsia="en-GB"/>
        </w:rPr>
        <w:t>2</w:t>
      </w:r>
      <w:r>
        <w:rPr>
          <w:rFonts w:cs="Arial"/>
          <w:szCs w:val="24"/>
          <w:lang w:eastAsia="en-GB"/>
        </w:rPr>
        <w:t>.</w:t>
      </w:r>
      <w:r>
        <w:rPr>
          <w:rFonts w:cs="Arial"/>
          <w:szCs w:val="24"/>
          <w:lang w:eastAsia="en-GB"/>
        </w:rPr>
        <w:tab/>
      </w:r>
      <w:r w:rsidR="00136FA0" w:rsidRPr="00334AAF">
        <w:rPr>
          <w:rFonts w:cs="Arial"/>
          <w:b/>
          <w:bCs/>
          <w:szCs w:val="24"/>
          <w:lang w:eastAsia="en-GB"/>
        </w:rPr>
        <w:fldChar w:fldCharType="begin"/>
      </w:r>
      <w:r w:rsidR="00136FA0" w:rsidRPr="00334AAF">
        <w:rPr>
          <w:rFonts w:cs="Arial"/>
          <w:b/>
          <w:bCs/>
          <w:szCs w:val="24"/>
          <w:lang w:eastAsia="en-GB"/>
        </w:rPr>
        <w:instrText>HYPERLINK "https://dorsetcc-my.sharepoint.com/personal/kate_critchel_dorsetcouncil_gov_uk/Documents/New folder (2)/There" \l "Equalities" \o "CONSIDER: A concise statement should be made identifying how the following have been used in compiling your report: </w:instrText>
      </w:r>
      <w:r w:rsidR="00136FA0" w:rsidRPr="00334AAF">
        <w:rPr>
          <w:rFonts w:cs="Arial"/>
          <w:b/>
          <w:bCs/>
          <w:szCs w:val="24"/>
          <w:lang w:eastAsia="en-GB"/>
        </w:rPr>
        <w:cr/>
      </w:r>
    </w:p>
    <w:p w14:paraId="2854324D" w14:textId="77777777" w:rsidR="00136FA0" w:rsidRPr="00334AAF" w:rsidRDefault="00136FA0" w:rsidP="007863E8">
      <w:pPr>
        <w:pStyle w:val="ListParagraph"/>
        <w:numPr>
          <w:ilvl w:val="0"/>
          <w:numId w:val="9"/>
        </w:numPr>
        <w:rPr>
          <w:rFonts w:cs="Arial"/>
          <w:b/>
          <w:bCs/>
          <w:szCs w:val="24"/>
          <w:lang w:eastAsia="en-GB"/>
        </w:rPr>
      </w:pPr>
      <w:r w:rsidRPr="00334AAF">
        <w:rPr>
          <w:rFonts w:cs="Arial"/>
          <w:b/>
          <w:bCs/>
          <w:szCs w:val="24"/>
          <w:lang w:eastAsia="en-GB"/>
        </w:rPr>
        <w:instrText>How the actions from the associated EqIA have been incorporated into the new or revised policy/strategy or function, to ensure that equality of access, opportunity, treatment and outcomes for all have been addressed </w:instrText>
      </w:r>
      <w:r w:rsidRPr="00334AAF">
        <w:rPr>
          <w:rFonts w:cs="Arial"/>
          <w:b/>
          <w:bCs/>
          <w:szCs w:val="24"/>
          <w:lang w:eastAsia="en-GB"/>
        </w:rPr>
        <w:cr/>
      </w:r>
      <w:r w:rsidRPr="00334AAF">
        <w:rPr>
          <w:rFonts w:cs="Arial"/>
          <w:b/>
          <w:bCs/>
          <w:szCs w:val="24"/>
          <w:lang w:eastAsia="en-GB"/>
        </w:rPr>
        <w:cr/>
        <w:instrText>How any adverse impact on an equalities group has been removed or reduced. If the adverse impact or discrimination is justifiable you will need to explain your actions or reasons.</w:instrText>
      </w:r>
      <w:r w:rsidRPr="00334AAF">
        <w:rPr>
          <w:rFonts w:cs="Arial"/>
          <w:b/>
          <w:bCs/>
          <w:szCs w:val="24"/>
          <w:lang w:eastAsia="en-GB"/>
        </w:rPr>
        <w:cr/>
      </w:r>
      <w:r w:rsidRPr="00334AAF">
        <w:rPr>
          <w:rFonts w:cs="Arial"/>
          <w:b/>
          <w:bCs/>
          <w:szCs w:val="24"/>
          <w:lang w:eastAsia="en-GB"/>
        </w:rPr>
        <w:cr/>
        <w:instrText>What equality targets have been developed to narrow the inequality gap (if identified) in service or employment provision. Access the EqIA tool via the democratic services Hub.</w:instrText>
      </w:r>
      <w:r w:rsidRPr="00334AAF">
        <w:rPr>
          <w:rFonts w:cs="Arial"/>
          <w:b/>
          <w:bCs/>
          <w:szCs w:val="24"/>
          <w:lang w:eastAsia="en-GB"/>
        </w:rPr>
        <w:cr/>
      </w:r>
      <w:r w:rsidRPr="00334AAF">
        <w:rPr>
          <w:rFonts w:cs="Arial"/>
          <w:b/>
          <w:bCs/>
          <w:szCs w:val="24"/>
          <w:lang w:eastAsia="en-GB"/>
        </w:rPr>
        <w:cr/>
        <w:instrText>If there are no EqIA implications then the report author should clearly state that this is the case"</w:instrText>
      </w:r>
      <w:r w:rsidRPr="00334AAF">
        <w:rPr>
          <w:rFonts w:cs="Arial"/>
          <w:b/>
          <w:bCs/>
          <w:szCs w:val="24"/>
          <w:lang w:eastAsia="en-GB"/>
        </w:rPr>
      </w:r>
      <w:r w:rsidRPr="00334AAF">
        <w:rPr>
          <w:rFonts w:cs="Arial"/>
          <w:b/>
          <w:bCs/>
          <w:szCs w:val="24"/>
          <w:lang w:eastAsia="en-GB"/>
        </w:rPr>
        <w:fldChar w:fldCharType="separate"/>
      </w:r>
      <w:r w:rsidRPr="00334AAF">
        <w:rPr>
          <w:rStyle w:val="Hyperlink"/>
          <w:rFonts w:cs="Arial"/>
          <w:b/>
          <w:bCs/>
          <w:color w:val="auto"/>
          <w:szCs w:val="24"/>
          <w:u w:val="none"/>
          <w:lang w:eastAsia="en-GB"/>
        </w:rPr>
        <w:t>Equalities</w:t>
      </w:r>
      <w:r w:rsidRPr="00334AAF">
        <w:rPr>
          <w:rFonts w:cs="Arial"/>
          <w:b/>
          <w:bCs/>
          <w:szCs w:val="24"/>
          <w:lang w:eastAsia="en-GB"/>
        </w:rPr>
        <w:fldChar w:fldCharType="end"/>
      </w:r>
    </w:p>
    <w:p w14:paraId="411A83EC" w14:textId="4C3A9984" w:rsidR="00125E35" w:rsidRPr="007673F4" w:rsidRDefault="007863E8" w:rsidP="0058260A">
      <w:pPr>
        <w:rPr>
          <w:rFonts w:cs="Arial"/>
          <w:szCs w:val="24"/>
          <w:lang w:eastAsia="en-GB"/>
        </w:rPr>
      </w:pPr>
      <w:r w:rsidRPr="007673F4">
        <w:rPr>
          <w:rFonts w:cs="Arial"/>
          <w:szCs w:val="24"/>
          <w:lang w:eastAsia="en-GB"/>
        </w:rPr>
        <w:t>1</w:t>
      </w:r>
      <w:r w:rsidR="007673F4" w:rsidRPr="007673F4">
        <w:rPr>
          <w:rFonts w:cs="Arial"/>
          <w:szCs w:val="24"/>
          <w:lang w:eastAsia="en-GB"/>
        </w:rPr>
        <w:t>2</w:t>
      </w:r>
      <w:r w:rsidR="007854A7" w:rsidRPr="007673F4">
        <w:rPr>
          <w:rFonts w:cs="Arial"/>
          <w:szCs w:val="24"/>
          <w:lang w:eastAsia="en-GB"/>
        </w:rPr>
        <w:t>.1</w:t>
      </w:r>
      <w:r w:rsidR="007854A7" w:rsidRPr="007673F4">
        <w:rPr>
          <w:rFonts w:cs="Arial"/>
          <w:szCs w:val="24"/>
          <w:lang w:eastAsia="en-GB"/>
        </w:rPr>
        <w:tab/>
      </w:r>
      <w:r w:rsidR="007673F4" w:rsidRPr="007673F4">
        <w:rPr>
          <w:rFonts w:cs="Arial"/>
          <w:szCs w:val="24"/>
          <w:lang w:eastAsia="en-GB"/>
        </w:rPr>
        <w:t>There are no equalities impact issues resulting from the subject of this report.</w:t>
      </w:r>
    </w:p>
    <w:p w14:paraId="3143C74E" w14:textId="453E59EA" w:rsidR="00136FA0" w:rsidRPr="007673F4" w:rsidRDefault="007863E8" w:rsidP="007863E8">
      <w:pPr>
        <w:rPr>
          <w:rFonts w:cs="Arial"/>
          <w:b/>
          <w:bCs/>
          <w:szCs w:val="24"/>
          <w:lang w:eastAsia="en-GB"/>
        </w:rPr>
      </w:pPr>
      <w:r w:rsidRPr="007673F4">
        <w:rPr>
          <w:rFonts w:cs="Arial"/>
          <w:bCs/>
          <w:szCs w:val="24"/>
          <w:lang w:eastAsia="en-GB"/>
        </w:rPr>
        <w:lastRenderedPageBreak/>
        <w:t>1</w:t>
      </w:r>
      <w:r w:rsidR="007673F4">
        <w:rPr>
          <w:rFonts w:cs="Arial"/>
          <w:bCs/>
          <w:szCs w:val="24"/>
          <w:lang w:eastAsia="en-GB"/>
        </w:rPr>
        <w:t>3</w:t>
      </w:r>
      <w:r w:rsidRPr="007673F4">
        <w:rPr>
          <w:rFonts w:cs="Arial"/>
          <w:bCs/>
          <w:szCs w:val="24"/>
          <w:lang w:eastAsia="en-GB"/>
        </w:rPr>
        <w:t>.</w:t>
      </w:r>
      <w:r w:rsidRPr="007673F4">
        <w:rPr>
          <w:rFonts w:cs="Arial"/>
          <w:bCs/>
          <w:szCs w:val="24"/>
          <w:lang w:eastAsia="en-GB"/>
        </w:rPr>
        <w:tab/>
      </w:r>
      <w:r w:rsidR="00136FA0" w:rsidRPr="007673F4">
        <w:rPr>
          <w:rFonts w:asciiTheme="minorHAnsi" w:hAnsiTheme="minorHAnsi"/>
          <w:bCs/>
          <w:szCs w:val="24"/>
          <w:lang w:eastAsia="en-GB"/>
        </w:rPr>
        <w:fldChar w:fldCharType="begin"/>
      </w:r>
      <w:r w:rsidR="00136FA0" w:rsidRPr="007673F4">
        <w:rPr>
          <w:bCs/>
          <w:szCs w:val="24"/>
          <w:lang w:eastAsia="en-GB"/>
        </w:rPr>
        <w:instrText xml:space="preserve"> HYPERLINK  \l "Appendices" \o "REMEBER:</w:instrText>
      </w:r>
      <w:r w:rsidR="00136FA0" w:rsidRPr="007673F4">
        <w:rPr>
          <w:szCs w:val="24"/>
        </w:rPr>
        <w:instrText xml:space="preserve"> </w:instrText>
      </w:r>
      <w:r w:rsidR="00136FA0" w:rsidRPr="007673F4">
        <w:rPr>
          <w:bCs/>
          <w:szCs w:val="24"/>
          <w:lang w:eastAsia="en-GB"/>
        </w:rPr>
        <w:instrText>List all the appendices to the report, list them numerically rather than alphabetically i.e. Appendix 1,  Appendix 2, Appendix 3 etc. </w:instrText>
      </w:r>
    </w:p>
    <w:p w14:paraId="1041DB9F" w14:textId="77777777" w:rsidR="00136FA0" w:rsidRPr="007673F4" w:rsidRDefault="00136FA0" w:rsidP="00136FA0">
      <w:pPr>
        <w:pStyle w:val="ListParagraph"/>
        <w:ind w:left="709" w:hanging="709"/>
        <w:rPr>
          <w:rFonts w:cs="Arial"/>
          <w:bCs/>
          <w:szCs w:val="24"/>
          <w:lang w:eastAsia="en-GB"/>
        </w:rPr>
      </w:pPr>
    </w:p>
    <w:p w14:paraId="499325E6" w14:textId="77777777" w:rsidR="00136FA0" w:rsidRPr="007673F4" w:rsidRDefault="00136FA0" w:rsidP="007863E8">
      <w:pPr>
        <w:pStyle w:val="Style3"/>
        <w:numPr>
          <w:ilvl w:val="0"/>
          <w:numId w:val="9"/>
        </w:numPr>
        <w:ind w:left="709" w:hanging="709"/>
        <w:rPr>
          <w:bCs/>
          <w:lang w:eastAsia="en-GB"/>
        </w:rPr>
      </w:pPr>
      <w:r w:rsidRPr="007673F4">
        <w:rPr>
          <w:bCs/>
          <w:lang w:eastAsia="en-GB"/>
        </w:rPr>
        <w:instrText>Please think carefully before attaching an appendix.  Make sure they a relevant and required. Can this information be shared in another way, for example the use of hyperlinks?"</w:instrText>
      </w:r>
      <w:r w:rsidRPr="007673F4">
        <w:rPr>
          <w:rFonts w:asciiTheme="minorHAnsi" w:hAnsiTheme="minorHAnsi" w:cstheme="minorBidi"/>
          <w:b w:val="0"/>
          <w:bCs/>
          <w:lang w:eastAsia="en-GB"/>
        </w:rPr>
      </w:r>
      <w:r w:rsidRPr="007673F4">
        <w:rPr>
          <w:bCs/>
          <w:lang w:eastAsia="en-GB"/>
        </w:rPr>
        <w:fldChar w:fldCharType="separate"/>
      </w:r>
      <w:r w:rsidRPr="007673F4">
        <w:rPr>
          <w:rStyle w:val="Hyperlink"/>
          <w:bCs/>
          <w:color w:val="auto"/>
          <w:u w:val="none"/>
          <w:lang w:eastAsia="en-GB"/>
        </w:rPr>
        <w:t>Appendices</w:t>
      </w:r>
      <w:r w:rsidRPr="007673F4">
        <w:rPr>
          <w:bCs/>
          <w:lang w:eastAsia="en-GB"/>
        </w:rPr>
        <w:fldChar w:fldCharType="end"/>
      </w:r>
      <w:bookmarkEnd w:id="11"/>
    </w:p>
    <w:p w14:paraId="2D21B8CE" w14:textId="624E1848" w:rsidR="0058260A" w:rsidRPr="0058260A" w:rsidRDefault="007863E8" w:rsidP="003D3F91">
      <w:pPr>
        <w:rPr>
          <w:lang w:eastAsia="en-GB"/>
        </w:rPr>
      </w:pPr>
      <w:r w:rsidRPr="007673F4">
        <w:rPr>
          <w:szCs w:val="24"/>
          <w:lang w:eastAsia="en-GB"/>
        </w:rPr>
        <w:t>1</w:t>
      </w:r>
      <w:r w:rsidR="007673F4">
        <w:rPr>
          <w:szCs w:val="24"/>
          <w:lang w:eastAsia="en-GB"/>
        </w:rPr>
        <w:t>3</w:t>
      </w:r>
      <w:r w:rsidR="0058260A" w:rsidRPr="007673F4">
        <w:rPr>
          <w:szCs w:val="24"/>
          <w:lang w:eastAsia="en-GB"/>
        </w:rPr>
        <w:t>.</w:t>
      </w:r>
      <w:r w:rsidR="0058260A" w:rsidRPr="0058260A">
        <w:rPr>
          <w:lang w:eastAsia="en-GB"/>
        </w:rPr>
        <w:t>1</w:t>
      </w:r>
      <w:r w:rsidR="0058260A">
        <w:rPr>
          <w:lang w:eastAsia="en-GB"/>
        </w:rPr>
        <w:tab/>
      </w:r>
      <w:r w:rsidR="0059155C" w:rsidRPr="0059155C">
        <w:rPr>
          <w:lang w:eastAsia="en-GB"/>
        </w:rPr>
        <w:t>Appendix One - Marine Compliance &amp; Enforcement Policy</w:t>
      </w:r>
    </w:p>
    <w:p w14:paraId="01BB7EEC" w14:textId="721C8409" w:rsidR="00136FA0" w:rsidRPr="00136FA0" w:rsidRDefault="007863E8" w:rsidP="007863E8">
      <w:pPr>
        <w:pStyle w:val="Style3"/>
      </w:pPr>
      <w:bookmarkStart w:id="12" w:name="Background"/>
      <w:r>
        <w:rPr>
          <w:b w:val="0"/>
          <w:lang w:eastAsia="en-GB"/>
        </w:rPr>
        <w:t>1</w:t>
      </w:r>
      <w:r w:rsidR="007673F4">
        <w:rPr>
          <w:b w:val="0"/>
          <w:lang w:eastAsia="en-GB"/>
        </w:rPr>
        <w:t>4</w:t>
      </w:r>
      <w:r>
        <w:rPr>
          <w:b w:val="0"/>
          <w:lang w:eastAsia="en-GB"/>
        </w:rPr>
        <w:t>.</w:t>
      </w:r>
      <w:r>
        <w:rPr>
          <w:b w:val="0"/>
          <w:lang w:eastAsia="en-GB"/>
        </w:rPr>
        <w:tab/>
      </w:r>
      <w:r w:rsidR="00136FA0" w:rsidRPr="00136FA0">
        <w:rPr>
          <w:bCs/>
          <w:lang w:eastAsia="en-GB"/>
        </w:rPr>
        <w:fldChar w:fldCharType="begin"/>
      </w:r>
      <w:r w:rsidR="00136FA0" w:rsidRPr="00136FA0">
        <w:rPr>
          <w:bCs/>
          <w:lang w:eastAsia="en-GB"/>
        </w:rPr>
        <w:instrText xml:space="preserve"> HYPERLINK  \l "Background" \o "CONSIDER:</w:instrText>
      </w:r>
      <w:r w:rsidR="00136FA0" w:rsidRPr="00136FA0">
        <w:rPr>
          <w:bCs/>
          <w:color w:val="000000"/>
          <w:shd w:val="clear" w:color="auto" w:fill="FFFFFF"/>
        </w:rPr>
        <w:instrText xml:space="preserve"> </w:instrText>
      </w:r>
      <w:r w:rsidR="00136FA0" w:rsidRPr="00136FA0">
        <w:rPr>
          <w:rStyle w:val="normaltextrun"/>
          <w:bCs/>
          <w:color w:val="000000"/>
          <w:shd w:val="clear" w:color="auto" w:fill="FFFFFF"/>
        </w:rPr>
        <w:instrText xml:space="preserve">Background papers are documents containing information on which the report is based and has been relied on in prepare the report for committee.  They can include letters, emails, other reports and file notes.  </w:instrText>
      </w:r>
      <w:r w:rsidR="00136FA0" w:rsidRPr="00136FA0">
        <w:rPr>
          <w:rStyle w:val="normaltextrun"/>
          <w:bCs/>
        </w:rPr>
        <w:instrText>Under this heading the report author should list documents which, in the author’s opinion:</w:instrText>
      </w:r>
      <w:r w:rsidR="00136FA0" w:rsidRPr="00136FA0">
        <w:rPr>
          <w:rStyle w:val="eop"/>
          <w:bCs/>
        </w:rPr>
        <w:instrText> </w:instrText>
      </w:r>
      <w:r w:rsidR="00136FA0" w:rsidRPr="00136FA0">
        <w:rPr>
          <w:bCs/>
        </w:rPr>
        <w:instrText>(a)</w:instrText>
      </w:r>
      <w:r w:rsidR="00136FA0" w:rsidRPr="00136FA0">
        <w:rPr>
          <w:rStyle w:val="normaltextrun"/>
          <w:bCs/>
        </w:rPr>
        <w:instrText>Disclose any facts or matters in which the report, or an important part of the report is based;</w:instrText>
      </w:r>
      <w:r w:rsidR="00136FA0" w:rsidRPr="00136FA0">
        <w:rPr>
          <w:rStyle w:val="scxw251317323"/>
          <w:bCs/>
        </w:rPr>
        <w:instrText> </w:instrText>
      </w:r>
      <w:r w:rsidR="00136FA0" w:rsidRPr="00136FA0">
        <w:rPr>
          <w:bCs/>
        </w:rPr>
        <w:instrText xml:space="preserve">(b) </w:instrText>
      </w:r>
      <w:r w:rsidR="00136FA0" w:rsidRPr="00136FA0">
        <w:rPr>
          <w:rStyle w:val="normaltextrun"/>
          <w:bCs/>
        </w:rPr>
        <w:instrText>Which have been relied on to a material extent in preparing the report.</w:instrText>
      </w:r>
      <w:r w:rsidR="00136FA0" w:rsidRPr="00136FA0">
        <w:rPr>
          <w:rStyle w:val="scxw251317323"/>
          <w:bCs/>
        </w:rPr>
        <w:instrText xml:space="preserve"> Include any hyperlinks and remember that all background papers must be made avaialbe to the public upon request.</w:instrText>
      </w:r>
      <w:r w:rsidR="00136FA0" w:rsidRPr="00136FA0">
        <w:rPr>
          <w:bCs/>
        </w:rPr>
        <w:br/>
      </w:r>
    </w:p>
    <w:p w14:paraId="1100CD2C" w14:textId="77777777" w:rsidR="00136FA0" w:rsidRDefault="00136FA0" w:rsidP="007863E8">
      <w:pPr>
        <w:pStyle w:val="Style3"/>
        <w:numPr>
          <w:ilvl w:val="0"/>
          <w:numId w:val="9"/>
        </w:numPr>
        <w:ind w:left="709" w:hanging="709"/>
        <w:rPr>
          <w:bCs/>
          <w:lang w:eastAsia="en-GB"/>
        </w:rPr>
      </w:pPr>
      <w:r w:rsidRPr="00136FA0">
        <w:rPr>
          <w:rStyle w:val="normaltextrun"/>
          <w:bCs/>
          <w:color w:val="000000"/>
          <w:shd w:val="clear" w:color="auto" w:fill="FFFFFF"/>
        </w:rPr>
        <w:instrText>Making the background papers available allows councillors to do more detailed research into the subject if they so wish.  But information available within the report should be enough to enable the committee to come to a decision</w:instrText>
      </w:r>
      <w:r w:rsidRPr="00136FA0">
        <w:rPr>
          <w:bCs/>
          <w:lang w:eastAsia="en-GB"/>
        </w:rPr>
        <w:instrText xml:space="preserve">" </w:instrText>
      </w:r>
      <w:r w:rsidRPr="00136FA0">
        <w:rPr>
          <w:bCs/>
          <w:lang w:eastAsia="en-GB"/>
        </w:rPr>
      </w:r>
      <w:r w:rsidRPr="00136FA0">
        <w:rPr>
          <w:bCs/>
          <w:lang w:eastAsia="en-GB"/>
        </w:rPr>
        <w:fldChar w:fldCharType="separate"/>
      </w:r>
      <w:r w:rsidRPr="00136FA0">
        <w:rPr>
          <w:rStyle w:val="Hyperlink"/>
          <w:bCs/>
          <w:color w:val="auto"/>
          <w:u w:val="none"/>
          <w:lang w:eastAsia="en-GB"/>
        </w:rPr>
        <w:t>Background</w:t>
      </w:r>
      <w:bookmarkEnd w:id="12"/>
      <w:r w:rsidRPr="00136FA0">
        <w:rPr>
          <w:bCs/>
          <w:lang w:eastAsia="en-GB"/>
        </w:rPr>
        <w:fldChar w:fldCharType="end"/>
      </w:r>
      <w:r w:rsidRPr="00136FA0">
        <w:rPr>
          <w:bCs/>
          <w:lang w:eastAsia="en-GB"/>
        </w:rPr>
        <w:t xml:space="preserve"> </w:t>
      </w:r>
      <w:r w:rsidR="00B31BA9">
        <w:rPr>
          <w:bCs/>
          <w:lang w:eastAsia="en-GB"/>
        </w:rPr>
        <w:t>p</w:t>
      </w:r>
      <w:r w:rsidRPr="00136FA0">
        <w:rPr>
          <w:bCs/>
          <w:lang w:eastAsia="en-GB"/>
        </w:rPr>
        <w:t>apers</w:t>
      </w:r>
    </w:p>
    <w:p w14:paraId="66CBD59E" w14:textId="11E98123" w:rsidR="0058260A" w:rsidRPr="007673F4" w:rsidRDefault="007673F4" w:rsidP="007673F4">
      <w:pPr>
        <w:pStyle w:val="Style3"/>
        <w:rPr>
          <w:b w:val="0"/>
          <w:lang w:eastAsia="en-GB"/>
        </w:rPr>
      </w:pPr>
      <w:r w:rsidRPr="007673F4">
        <w:rPr>
          <w:b w:val="0"/>
          <w:lang w:eastAsia="en-GB"/>
        </w:rPr>
        <w:t>14.1</w:t>
      </w:r>
      <w:r w:rsidRPr="007673F4">
        <w:rPr>
          <w:b w:val="0"/>
          <w:lang w:eastAsia="en-GB"/>
        </w:rPr>
        <w:tab/>
        <w:t>None.</w:t>
      </w:r>
    </w:p>
    <w:p w14:paraId="34CF0DED" w14:textId="6718DCA7" w:rsidR="00136FA0" w:rsidRPr="00136FA0" w:rsidRDefault="007673F4" w:rsidP="007673F4">
      <w:pPr>
        <w:pStyle w:val="Style3"/>
        <w:rPr>
          <w:bCs/>
          <w:lang w:eastAsia="en-GB"/>
        </w:rPr>
      </w:pPr>
      <w:r w:rsidRPr="007673F4">
        <w:rPr>
          <w:b w:val="0"/>
          <w:lang w:eastAsia="en-GB"/>
        </w:rPr>
        <w:t>15.</w:t>
      </w:r>
      <w:r>
        <w:rPr>
          <w:bCs/>
          <w:lang w:eastAsia="en-GB"/>
        </w:rPr>
        <w:tab/>
      </w:r>
      <w:r w:rsidR="00136FA0" w:rsidRPr="00136FA0">
        <w:rPr>
          <w:bCs/>
          <w:lang w:eastAsia="en-GB"/>
        </w:rPr>
        <w:t xml:space="preserve">Report </w:t>
      </w:r>
      <w:r w:rsidR="00B31BA9">
        <w:rPr>
          <w:bCs/>
          <w:lang w:eastAsia="en-GB"/>
        </w:rPr>
        <w:t>s</w:t>
      </w:r>
      <w:r w:rsidR="00136FA0" w:rsidRPr="00136FA0">
        <w:rPr>
          <w:bCs/>
          <w:lang w:eastAsia="en-GB"/>
        </w:rPr>
        <w:t>ign</w:t>
      </w:r>
      <w:r w:rsidR="00B31BA9">
        <w:rPr>
          <w:bCs/>
          <w:lang w:eastAsia="en-GB"/>
        </w:rPr>
        <w:t>-o</w:t>
      </w:r>
      <w:r w:rsidR="00136FA0" w:rsidRPr="00136FA0">
        <w:rPr>
          <w:bCs/>
          <w:lang w:eastAsia="en-GB"/>
        </w:rPr>
        <w:t>ff</w:t>
      </w:r>
    </w:p>
    <w:p w14:paraId="710E54F1" w14:textId="5AEFDD59" w:rsidR="00136FA0" w:rsidRPr="00136FA0" w:rsidRDefault="0058260A" w:rsidP="007673F4">
      <w:pPr>
        <w:pStyle w:val="Style3"/>
        <w:ind w:left="709" w:hanging="709"/>
      </w:pPr>
      <w:r>
        <w:rPr>
          <w:b w:val="0"/>
          <w:lang w:eastAsia="en-GB"/>
        </w:rPr>
        <w:t>1</w:t>
      </w:r>
      <w:r w:rsidR="007673F4">
        <w:rPr>
          <w:b w:val="0"/>
          <w:lang w:eastAsia="en-GB"/>
        </w:rPr>
        <w:t>5</w:t>
      </w:r>
      <w:r w:rsidR="00136FA0" w:rsidRPr="00136FA0">
        <w:rPr>
          <w:b w:val="0"/>
          <w:lang w:eastAsia="en-GB"/>
        </w:rPr>
        <w:t>.1</w:t>
      </w:r>
      <w:r w:rsidR="00136FA0" w:rsidRPr="00136FA0">
        <w:rPr>
          <w:b w:val="0"/>
          <w:lang w:eastAsia="en-GB"/>
        </w:rPr>
        <w:tab/>
        <w:t>This report has been through the internal report clearance process and has been signed off by the Director for Legal and Democratic (Monitoring Officer), the Executive Director for Corporate Development (Section 151 Officer) and the appropriate Portfolio Holder(s)</w:t>
      </w:r>
      <w:bookmarkEnd w:id="9"/>
      <w:r w:rsidR="007673F4">
        <w:rPr>
          <w:b w:val="0"/>
          <w:lang w:eastAsia="en-GB"/>
        </w:rPr>
        <w:t>.</w:t>
      </w:r>
    </w:p>
    <w:sectPr w:rsidR="00136FA0" w:rsidRPr="00136FA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03463" w14:textId="77777777" w:rsidR="004128F0" w:rsidRDefault="004128F0" w:rsidP="00C3024B">
      <w:pPr>
        <w:spacing w:after="0" w:line="240" w:lineRule="auto"/>
      </w:pPr>
      <w:r>
        <w:separator/>
      </w:r>
    </w:p>
  </w:endnote>
  <w:endnote w:type="continuationSeparator" w:id="0">
    <w:p w14:paraId="2B694F8C" w14:textId="77777777" w:rsidR="004128F0" w:rsidRDefault="004128F0" w:rsidP="00C30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DDA07" w14:textId="77777777" w:rsidR="004128F0" w:rsidRDefault="004128F0" w:rsidP="00C3024B">
      <w:pPr>
        <w:spacing w:after="0" w:line="240" w:lineRule="auto"/>
      </w:pPr>
      <w:r>
        <w:separator/>
      </w:r>
    </w:p>
  </w:footnote>
  <w:footnote w:type="continuationSeparator" w:id="0">
    <w:p w14:paraId="07FD5739" w14:textId="77777777" w:rsidR="004128F0" w:rsidRDefault="004128F0" w:rsidP="00C302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52843" w14:textId="77777777" w:rsidR="004706BA" w:rsidRDefault="004706BA" w:rsidP="004706BA">
    <w:pPr>
      <w:pStyle w:val="Header"/>
      <w:rPr>
        <w:rFonts w:cs="Arial"/>
        <w:sz w:val="20"/>
        <w:szCs w:val="20"/>
      </w:rPr>
    </w:pPr>
  </w:p>
  <w:p w14:paraId="6AD66356" w14:textId="77777777" w:rsidR="00C3024B" w:rsidRPr="00C3024B" w:rsidRDefault="00C3024B" w:rsidP="00C3024B">
    <w:pPr>
      <w:pStyle w:val="Header"/>
      <w:jc w:val="right"/>
      <w:rPr>
        <w:rFonts w:cs="Arial"/>
        <w:sz w:val="20"/>
        <w:szCs w:val="20"/>
      </w:rPr>
    </w:pPr>
    <w:r>
      <w:rPr>
        <w:rFonts w:cs="Arial"/>
        <w:sz w:val="20"/>
        <w:szCs w:val="20"/>
      </w:rPr>
      <w:t>V</w:t>
    </w:r>
    <w:r w:rsidR="001A09E3">
      <w:rPr>
        <w:rFonts w:cs="Arial"/>
        <w:sz w:val="20"/>
        <w:szCs w:val="20"/>
      </w:rPr>
      <w:t>2/25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44A93"/>
    <w:multiLevelType w:val="hybridMultilevel"/>
    <w:tmpl w:val="39A86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876B9"/>
    <w:multiLevelType w:val="multilevel"/>
    <w:tmpl w:val="5EB230AC"/>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634A65"/>
    <w:multiLevelType w:val="hybridMultilevel"/>
    <w:tmpl w:val="AE9C1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D426AB"/>
    <w:multiLevelType w:val="multilevel"/>
    <w:tmpl w:val="69C653CA"/>
    <w:lvl w:ilvl="0">
      <w:start w:val="14"/>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0C43C03"/>
    <w:multiLevelType w:val="multilevel"/>
    <w:tmpl w:val="DCE26B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B97EFD"/>
    <w:multiLevelType w:val="hybridMultilevel"/>
    <w:tmpl w:val="118A24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CC54DC0"/>
    <w:multiLevelType w:val="multilevel"/>
    <w:tmpl w:val="E6F02F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F72143"/>
    <w:multiLevelType w:val="multilevel"/>
    <w:tmpl w:val="7EDAE9A8"/>
    <w:lvl w:ilvl="0">
      <w:start w:val="14"/>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03A7815"/>
    <w:multiLevelType w:val="hybridMultilevel"/>
    <w:tmpl w:val="3C887B1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528E669E"/>
    <w:multiLevelType w:val="multilevel"/>
    <w:tmpl w:val="A39405BE"/>
    <w:lvl w:ilvl="0">
      <w:start w:val="2"/>
      <w:numFmt w:val="decimal"/>
      <w:lvlText w:val="%1."/>
      <w:lvlJc w:val="left"/>
      <w:pPr>
        <w:ind w:left="360" w:hanging="360"/>
      </w:pPr>
      <w:rPr>
        <w:rFonts w:hint="default"/>
        <w:b w:val="0"/>
        <w:i w:val="0"/>
        <w:sz w:val="24"/>
      </w:rPr>
    </w:lvl>
    <w:lvl w:ilvl="1">
      <w:start w:val="1"/>
      <w:numFmt w:val="decimal"/>
      <w:isLgl/>
      <w:lvlText w:val="%1.%2"/>
      <w:lvlJc w:val="left"/>
      <w:pPr>
        <w:ind w:left="1069" w:hanging="360"/>
      </w:pPr>
      <w:rPr>
        <w:rFonts w:hint="default"/>
        <w:b w:val="0"/>
        <w:bCs/>
      </w:rPr>
    </w:lvl>
    <w:lvl w:ilvl="2">
      <w:start w:val="1"/>
      <w:numFmt w:val="none"/>
      <w:isLgl/>
      <w:lvlText w:val="3.1"/>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0" w15:restartNumberingAfterBreak="0">
    <w:nsid w:val="53C86F60"/>
    <w:multiLevelType w:val="multilevel"/>
    <w:tmpl w:val="230025B2"/>
    <w:lvl w:ilvl="0">
      <w:start w:val="14"/>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A0B188E"/>
    <w:multiLevelType w:val="hybridMultilevel"/>
    <w:tmpl w:val="78ACE96C"/>
    <w:lvl w:ilvl="0" w:tplc="85AEFE04">
      <w:start w:val="2"/>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1607929099">
    <w:abstractNumId w:val="9"/>
  </w:num>
  <w:num w:numId="2" w16cid:durableId="1678578600">
    <w:abstractNumId w:val="8"/>
  </w:num>
  <w:num w:numId="3" w16cid:durableId="822549919">
    <w:abstractNumId w:val="11"/>
  </w:num>
  <w:num w:numId="4" w16cid:durableId="1878661048">
    <w:abstractNumId w:val="0"/>
  </w:num>
  <w:num w:numId="5" w16cid:durableId="1166481092">
    <w:abstractNumId w:val="2"/>
  </w:num>
  <w:num w:numId="6" w16cid:durableId="1745031546">
    <w:abstractNumId w:val="5"/>
  </w:num>
  <w:num w:numId="7" w16cid:durableId="223953522">
    <w:abstractNumId w:val="1"/>
  </w:num>
  <w:num w:numId="8" w16cid:durableId="1804300914">
    <w:abstractNumId w:val="6"/>
  </w:num>
  <w:num w:numId="9" w16cid:durableId="728453487">
    <w:abstractNumId w:val="4"/>
  </w:num>
  <w:num w:numId="10" w16cid:durableId="661468483">
    <w:abstractNumId w:val="7"/>
  </w:num>
  <w:num w:numId="11" w16cid:durableId="1699239611">
    <w:abstractNumId w:val="3"/>
  </w:num>
  <w:num w:numId="12" w16cid:durableId="11283515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811"/>
    <w:rsid w:val="000336A8"/>
    <w:rsid w:val="000F2DD6"/>
    <w:rsid w:val="00124BFB"/>
    <w:rsid w:val="00125E35"/>
    <w:rsid w:val="0013424B"/>
    <w:rsid w:val="00136FA0"/>
    <w:rsid w:val="00164BFC"/>
    <w:rsid w:val="00167AE3"/>
    <w:rsid w:val="00170978"/>
    <w:rsid w:val="001719F7"/>
    <w:rsid w:val="00183518"/>
    <w:rsid w:val="001979E1"/>
    <w:rsid w:val="001A09E3"/>
    <w:rsid w:val="001D50FA"/>
    <w:rsid w:val="0025351E"/>
    <w:rsid w:val="002B1A6E"/>
    <w:rsid w:val="002E38E7"/>
    <w:rsid w:val="00317C40"/>
    <w:rsid w:val="00321C16"/>
    <w:rsid w:val="00334AAF"/>
    <w:rsid w:val="0036730D"/>
    <w:rsid w:val="003A4D24"/>
    <w:rsid w:val="003D3F91"/>
    <w:rsid w:val="003E7546"/>
    <w:rsid w:val="003F5908"/>
    <w:rsid w:val="004008F5"/>
    <w:rsid w:val="004128F0"/>
    <w:rsid w:val="00415354"/>
    <w:rsid w:val="004207CB"/>
    <w:rsid w:val="004618FF"/>
    <w:rsid w:val="0046549C"/>
    <w:rsid w:val="004706BA"/>
    <w:rsid w:val="00476D21"/>
    <w:rsid w:val="004815A0"/>
    <w:rsid w:val="00493453"/>
    <w:rsid w:val="004A2FBA"/>
    <w:rsid w:val="004A3AE7"/>
    <w:rsid w:val="004E292F"/>
    <w:rsid w:val="004F0E6B"/>
    <w:rsid w:val="004F3694"/>
    <w:rsid w:val="0050359E"/>
    <w:rsid w:val="00517E8D"/>
    <w:rsid w:val="00574431"/>
    <w:rsid w:val="0058260A"/>
    <w:rsid w:val="0059155C"/>
    <w:rsid w:val="005B0CB8"/>
    <w:rsid w:val="005F3B76"/>
    <w:rsid w:val="00614744"/>
    <w:rsid w:val="00617A8A"/>
    <w:rsid w:val="00656987"/>
    <w:rsid w:val="0066028F"/>
    <w:rsid w:val="00665C30"/>
    <w:rsid w:val="00667A96"/>
    <w:rsid w:val="00677124"/>
    <w:rsid w:val="00677852"/>
    <w:rsid w:val="00696C93"/>
    <w:rsid w:val="00697933"/>
    <w:rsid w:val="006E1437"/>
    <w:rsid w:val="006F736C"/>
    <w:rsid w:val="00702949"/>
    <w:rsid w:val="00711186"/>
    <w:rsid w:val="00716839"/>
    <w:rsid w:val="007414F7"/>
    <w:rsid w:val="007419F0"/>
    <w:rsid w:val="0076068B"/>
    <w:rsid w:val="00765055"/>
    <w:rsid w:val="007673F4"/>
    <w:rsid w:val="00773B26"/>
    <w:rsid w:val="007854A7"/>
    <w:rsid w:val="007863E8"/>
    <w:rsid w:val="007A66A6"/>
    <w:rsid w:val="007D0038"/>
    <w:rsid w:val="007D4C69"/>
    <w:rsid w:val="007E01E4"/>
    <w:rsid w:val="007E302C"/>
    <w:rsid w:val="007E422B"/>
    <w:rsid w:val="0081593E"/>
    <w:rsid w:val="00823125"/>
    <w:rsid w:val="00853A70"/>
    <w:rsid w:val="00864919"/>
    <w:rsid w:val="00866E53"/>
    <w:rsid w:val="00885678"/>
    <w:rsid w:val="008A38D5"/>
    <w:rsid w:val="008C6ECB"/>
    <w:rsid w:val="008D633C"/>
    <w:rsid w:val="00912BC6"/>
    <w:rsid w:val="0094763E"/>
    <w:rsid w:val="00950409"/>
    <w:rsid w:val="0095193B"/>
    <w:rsid w:val="009C0166"/>
    <w:rsid w:val="00A12ED3"/>
    <w:rsid w:val="00A145C8"/>
    <w:rsid w:val="00A15704"/>
    <w:rsid w:val="00A33B55"/>
    <w:rsid w:val="00A34A62"/>
    <w:rsid w:val="00A737CF"/>
    <w:rsid w:val="00AA0811"/>
    <w:rsid w:val="00AA1FA8"/>
    <w:rsid w:val="00AB1A3C"/>
    <w:rsid w:val="00AB6FA3"/>
    <w:rsid w:val="00AB743A"/>
    <w:rsid w:val="00AB7FC6"/>
    <w:rsid w:val="00AD069A"/>
    <w:rsid w:val="00AD192E"/>
    <w:rsid w:val="00AD2EE9"/>
    <w:rsid w:val="00AD4DBD"/>
    <w:rsid w:val="00B202EF"/>
    <w:rsid w:val="00B23788"/>
    <w:rsid w:val="00B2547C"/>
    <w:rsid w:val="00B31BA9"/>
    <w:rsid w:val="00B66182"/>
    <w:rsid w:val="00B91525"/>
    <w:rsid w:val="00BA1C0D"/>
    <w:rsid w:val="00C3024B"/>
    <w:rsid w:val="00C67570"/>
    <w:rsid w:val="00CA7C9D"/>
    <w:rsid w:val="00CC1530"/>
    <w:rsid w:val="00CD3B39"/>
    <w:rsid w:val="00D41555"/>
    <w:rsid w:val="00D478FC"/>
    <w:rsid w:val="00D57C1B"/>
    <w:rsid w:val="00D822EE"/>
    <w:rsid w:val="00DC70D4"/>
    <w:rsid w:val="00DC7C10"/>
    <w:rsid w:val="00DE0120"/>
    <w:rsid w:val="00E61589"/>
    <w:rsid w:val="00E6411B"/>
    <w:rsid w:val="00E747CB"/>
    <w:rsid w:val="00E86E52"/>
    <w:rsid w:val="00EC4477"/>
    <w:rsid w:val="00F06366"/>
    <w:rsid w:val="00F1751D"/>
    <w:rsid w:val="00F359D4"/>
    <w:rsid w:val="00F7064D"/>
    <w:rsid w:val="00F73E35"/>
    <w:rsid w:val="00F848A3"/>
    <w:rsid w:val="00F9204B"/>
    <w:rsid w:val="00FA6AB5"/>
    <w:rsid w:val="00FC2F1A"/>
    <w:rsid w:val="00FD2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5DC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F91"/>
    <w:pPr>
      <w:spacing w:after="200" w:line="276" w:lineRule="auto"/>
    </w:pPr>
    <w:rPr>
      <w:rFonts w:ascii="Arial" w:hAnsi="Arial"/>
      <w:kern w:val="0"/>
      <w:szCs w:val="22"/>
      <w14:ligatures w14:val="none"/>
    </w:rPr>
  </w:style>
  <w:style w:type="paragraph" w:styleId="Heading1">
    <w:name w:val="heading 1"/>
    <w:basedOn w:val="Normal"/>
    <w:next w:val="Normal"/>
    <w:link w:val="Heading1Char"/>
    <w:uiPriority w:val="9"/>
    <w:qFormat/>
    <w:rsid w:val="00CD3B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B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B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B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B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B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B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B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B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B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B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B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B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B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B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B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B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B39"/>
    <w:rPr>
      <w:rFonts w:eastAsiaTheme="majorEastAsia" w:cstheme="majorBidi"/>
      <w:color w:val="272727" w:themeColor="text1" w:themeTint="D8"/>
    </w:rPr>
  </w:style>
  <w:style w:type="paragraph" w:styleId="Title">
    <w:name w:val="Title"/>
    <w:basedOn w:val="Normal"/>
    <w:next w:val="Normal"/>
    <w:link w:val="TitleChar"/>
    <w:uiPriority w:val="10"/>
    <w:qFormat/>
    <w:rsid w:val="00CD3B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B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B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B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B39"/>
    <w:pPr>
      <w:spacing w:before="160"/>
      <w:jc w:val="center"/>
    </w:pPr>
    <w:rPr>
      <w:i/>
      <w:iCs/>
      <w:color w:val="404040" w:themeColor="text1" w:themeTint="BF"/>
    </w:rPr>
  </w:style>
  <w:style w:type="character" w:customStyle="1" w:styleId="QuoteChar">
    <w:name w:val="Quote Char"/>
    <w:basedOn w:val="DefaultParagraphFont"/>
    <w:link w:val="Quote"/>
    <w:uiPriority w:val="29"/>
    <w:rsid w:val="00CD3B39"/>
    <w:rPr>
      <w:i/>
      <w:iCs/>
      <w:color w:val="404040" w:themeColor="text1" w:themeTint="BF"/>
    </w:rPr>
  </w:style>
  <w:style w:type="paragraph" w:styleId="ListParagraph">
    <w:name w:val="List Paragraph"/>
    <w:basedOn w:val="Normal"/>
    <w:uiPriority w:val="34"/>
    <w:qFormat/>
    <w:rsid w:val="00CD3B39"/>
    <w:pPr>
      <w:ind w:left="720"/>
      <w:contextualSpacing/>
    </w:pPr>
  </w:style>
  <w:style w:type="character" w:styleId="IntenseEmphasis">
    <w:name w:val="Intense Emphasis"/>
    <w:basedOn w:val="DefaultParagraphFont"/>
    <w:uiPriority w:val="21"/>
    <w:qFormat/>
    <w:rsid w:val="00CD3B39"/>
    <w:rPr>
      <w:i/>
      <w:iCs/>
      <w:color w:val="0F4761" w:themeColor="accent1" w:themeShade="BF"/>
    </w:rPr>
  </w:style>
  <w:style w:type="paragraph" w:styleId="IntenseQuote">
    <w:name w:val="Intense Quote"/>
    <w:basedOn w:val="Normal"/>
    <w:next w:val="Normal"/>
    <w:link w:val="IntenseQuoteChar"/>
    <w:uiPriority w:val="30"/>
    <w:qFormat/>
    <w:rsid w:val="00CD3B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B39"/>
    <w:rPr>
      <w:i/>
      <w:iCs/>
      <w:color w:val="0F4761" w:themeColor="accent1" w:themeShade="BF"/>
    </w:rPr>
  </w:style>
  <w:style w:type="character" w:styleId="IntenseReference">
    <w:name w:val="Intense Reference"/>
    <w:basedOn w:val="DefaultParagraphFont"/>
    <w:uiPriority w:val="32"/>
    <w:qFormat/>
    <w:rsid w:val="00CD3B39"/>
    <w:rPr>
      <w:b/>
      <w:bCs/>
      <w:smallCaps/>
      <w:color w:val="0F4761" w:themeColor="accent1" w:themeShade="BF"/>
      <w:spacing w:val="5"/>
    </w:rPr>
  </w:style>
  <w:style w:type="character" w:styleId="PlaceholderText">
    <w:name w:val="Placeholder Text"/>
    <w:basedOn w:val="DefaultParagraphFont"/>
    <w:uiPriority w:val="99"/>
    <w:semiHidden/>
    <w:rsid w:val="00CD3B39"/>
    <w:rPr>
      <w:color w:val="808080"/>
    </w:rPr>
  </w:style>
  <w:style w:type="character" w:customStyle="1" w:styleId="Style4">
    <w:name w:val="Style4"/>
    <w:basedOn w:val="DefaultParagraphFont"/>
    <w:uiPriority w:val="1"/>
    <w:rsid w:val="00CD3B39"/>
    <w:rPr>
      <w:rFonts w:ascii="Arial" w:hAnsi="Arial"/>
      <w:b/>
      <w:sz w:val="28"/>
    </w:rPr>
  </w:style>
  <w:style w:type="character" w:customStyle="1" w:styleId="Style2">
    <w:name w:val="Style2"/>
    <w:basedOn w:val="DefaultParagraphFont"/>
    <w:uiPriority w:val="1"/>
    <w:rsid w:val="00CD3B39"/>
    <w:rPr>
      <w:rFonts w:ascii="Arial" w:hAnsi="Arial"/>
      <w:sz w:val="24"/>
    </w:rPr>
  </w:style>
  <w:style w:type="character" w:styleId="Hyperlink">
    <w:name w:val="Hyperlink"/>
    <w:basedOn w:val="DefaultParagraphFont"/>
    <w:uiPriority w:val="99"/>
    <w:unhideWhenUsed/>
    <w:rsid w:val="00CD3B39"/>
    <w:rPr>
      <w:color w:val="467886" w:themeColor="hyperlink"/>
      <w:u w:val="single"/>
    </w:rPr>
  </w:style>
  <w:style w:type="character" w:customStyle="1" w:styleId="Style5">
    <w:name w:val="Style5"/>
    <w:basedOn w:val="DefaultParagraphFont"/>
    <w:uiPriority w:val="1"/>
    <w:rsid w:val="00CD3B39"/>
    <w:rPr>
      <w:rFonts w:ascii="Arial" w:hAnsi="Arial"/>
      <w:sz w:val="24"/>
    </w:rPr>
  </w:style>
  <w:style w:type="table" w:styleId="TableGrid">
    <w:name w:val="Table Grid"/>
    <w:basedOn w:val="TableNormal"/>
    <w:uiPriority w:val="39"/>
    <w:rsid w:val="00136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rsonalReplyStyle">
    <w:name w:val="Personal Reply Style"/>
    <w:basedOn w:val="DefaultParagraphFont"/>
    <w:rsid w:val="00136FA0"/>
    <w:rPr>
      <w:rFonts w:ascii="Arial" w:hAnsi="Arial" w:cs="Arial"/>
      <w:color w:val="auto"/>
      <w:sz w:val="20"/>
    </w:rPr>
  </w:style>
  <w:style w:type="paragraph" w:customStyle="1" w:styleId="Committeeheader">
    <w:name w:val="Committee header"/>
    <w:basedOn w:val="Normal"/>
    <w:link w:val="CommitteeheaderChar"/>
    <w:qFormat/>
    <w:rsid w:val="00136FA0"/>
    <w:rPr>
      <w:rFonts w:cs="Arial"/>
      <w:szCs w:val="24"/>
    </w:rPr>
  </w:style>
  <w:style w:type="paragraph" w:customStyle="1" w:styleId="Style3">
    <w:name w:val="Style3"/>
    <w:basedOn w:val="Committeeheader"/>
    <w:qFormat/>
    <w:rsid w:val="00136FA0"/>
    <w:rPr>
      <w:b/>
    </w:rPr>
  </w:style>
  <w:style w:type="character" w:customStyle="1" w:styleId="CommitteeheaderChar">
    <w:name w:val="Committee header Char"/>
    <w:basedOn w:val="DefaultParagraphFont"/>
    <w:link w:val="Committeeheader"/>
    <w:rsid w:val="00136FA0"/>
    <w:rPr>
      <w:rFonts w:ascii="Arial" w:hAnsi="Arial" w:cs="Arial"/>
      <w:kern w:val="0"/>
      <w14:ligatures w14:val="none"/>
    </w:rPr>
  </w:style>
  <w:style w:type="paragraph" w:customStyle="1" w:styleId="paragraph">
    <w:name w:val="paragraph"/>
    <w:basedOn w:val="Normal"/>
    <w:rsid w:val="00136FA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136FA0"/>
  </w:style>
  <w:style w:type="character" w:customStyle="1" w:styleId="eop">
    <w:name w:val="eop"/>
    <w:basedOn w:val="DefaultParagraphFont"/>
    <w:rsid w:val="00136FA0"/>
  </w:style>
  <w:style w:type="character" w:customStyle="1" w:styleId="scxw251317323">
    <w:name w:val="scxw251317323"/>
    <w:basedOn w:val="DefaultParagraphFont"/>
    <w:rsid w:val="00136FA0"/>
  </w:style>
  <w:style w:type="paragraph" w:styleId="Header">
    <w:name w:val="header"/>
    <w:basedOn w:val="Normal"/>
    <w:link w:val="HeaderChar"/>
    <w:uiPriority w:val="99"/>
    <w:unhideWhenUsed/>
    <w:rsid w:val="00C30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24B"/>
    <w:rPr>
      <w:kern w:val="0"/>
      <w:sz w:val="22"/>
      <w:szCs w:val="22"/>
      <w14:ligatures w14:val="none"/>
    </w:rPr>
  </w:style>
  <w:style w:type="paragraph" w:styleId="Footer">
    <w:name w:val="footer"/>
    <w:basedOn w:val="Normal"/>
    <w:link w:val="FooterChar"/>
    <w:uiPriority w:val="99"/>
    <w:unhideWhenUsed/>
    <w:rsid w:val="00C30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24B"/>
    <w:rPr>
      <w:kern w:val="0"/>
      <w:sz w:val="22"/>
      <w:szCs w:val="22"/>
      <w14:ligatures w14:val="none"/>
    </w:rPr>
  </w:style>
  <w:style w:type="character" w:customStyle="1" w:styleId="Aril20">
    <w:name w:val="Aril 20"/>
    <w:basedOn w:val="DefaultParagraphFont"/>
    <w:uiPriority w:val="1"/>
    <w:rsid w:val="00F359D4"/>
    <w:rPr>
      <w:rFonts w:ascii="Arial" w:hAnsi="Arial"/>
      <w:b/>
      <w:sz w:val="40"/>
    </w:rPr>
  </w:style>
  <w:style w:type="character" w:styleId="CommentReference">
    <w:name w:val="annotation reference"/>
    <w:basedOn w:val="DefaultParagraphFont"/>
    <w:uiPriority w:val="99"/>
    <w:semiHidden/>
    <w:unhideWhenUsed/>
    <w:rsid w:val="008D633C"/>
    <w:rPr>
      <w:sz w:val="16"/>
      <w:szCs w:val="16"/>
    </w:rPr>
  </w:style>
  <w:style w:type="paragraph" w:styleId="CommentText">
    <w:name w:val="annotation text"/>
    <w:basedOn w:val="Normal"/>
    <w:link w:val="CommentTextChar"/>
    <w:uiPriority w:val="99"/>
    <w:unhideWhenUsed/>
    <w:rsid w:val="008D633C"/>
    <w:pPr>
      <w:spacing w:line="240" w:lineRule="auto"/>
    </w:pPr>
    <w:rPr>
      <w:sz w:val="20"/>
      <w:szCs w:val="20"/>
    </w:rPr>
  </w:style>
  <w:style w:type="character" w:customStyle="1" w:styleId="CommentTextChar">
    <w:name w:val="Comment Text Char"/>
    <w:basedOn w:val="DefaultParagraphFont"/>
    <w:link w:val="CommentText"/>
    <w:uiPriority w:val="99"/>
    <w:rsid w:val="008D633C"/>
    <w:rPr>
      <w:rFonts w:ascii="Arial" w:hAnsi="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D633C"/>
    <w:rPr>
      <w:b/>
      <w:bCs/>
    </w:rPr>
  </w:style>
  <w:style w:type="character" w:customStyle="1" w:styleId="CommentSubjectChar">
    <w:name w:val="Comment Subject Char"/>
    <w:basedOn w:val="CommentTextChar"/>
    <w:link w:val="CommentSubject"/>
    <w:uiPriority w:val="99"/>
    <w:semiHidden/>
    <w:rsid w:val="008D633C"/>
    <w:rPr>
      <w:rFonts w:ascii="Arial" w:hAnsi="Arial"/>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D63F0505FF4351AAEC3F7F37AA8E55"/>
        <w:category>
          <w:name w:val="General"/>
          <w:gallery w:val="placeholder"/>
        </w:category>
        <w:types>
          <w:type w:val="bbPlcHdr"/>
        </w:types>
        <w:behaviors>
          <w:behavior w:val="content"/>
        </w:behaviors>
        <w:guid w:val="{1945F32A-3CED-4DDD-B148-7AF84C9B27E2}"/>
      </w:docPartPr>
      <w:docPartBody>
        <w:p w:rsidR="001A0BF7" w:rsidRDefault="001A0BF7">
          <w:pPr>
            <w:pStyle w:val="02D63F0505FF4351AAEC3F7F37AA8E55"/>
          </w:pPr>
          <w:r>
            <w:rPr>
              <w:rFonts w:ascii="Arial" w:eastAsia="Times New Roman" w:hAnsi="Arial" w:cs="Arial"/>
              <w:b/>
              <w:sz w:val="40"/>
              <w:szCs w:val="40"/>
            </w:rPr>
            <w:t xml:space="preserve">Replace wording with the Committee Title  </w:t>
          </w:r>
        </w:p>
      </w:docPartBody>
    </w:docPart>
    <w:docPart>
      <w:docPartPr>
        <w:name w:val="976756B1AB73427BA3CDD194C81414CC"/>
        <w:category>
          <w:name w:val="General"/>
          <w:gallery w:val="placeholder"/>
        </w:category>
        <w:types>
          <w:type w:val="bbPlcHdr"/>
        </w:types>
        <w:behaviors>
          <w:behavior w:val="content"/>
        </w:behaviors>
        <w:guid w:val="{F5F10774-B8F8-4C2A-89C6-BB56B5DC639F}"/>
      </w:docPartPr>
      <w:docPartBody>
        <w:p w:rsidR="001A0BF7" w:rsidRDefault="001A0BF7" w:rsidP="001A0BF7">
          <w:pPr>
            <w:pStyle w:val="976756B1AB73427BA3CDD194C81414CC3"/>
          </w:pPr>
          <w:r w:rsidRPr="00AA0811">
            <w:rPr>
              <w:rStyle w:val="PlaceholderText"/>
              <w:sz w:val="40"/>
              <w:szCs w:val="40"/>
            </w:rPr>
            <w:t>Click or tap to enter a date.</w:t>
          </w:r>
        </w:p>
      </w:docPartBody>
    </w:docPart>
    <w:docPart>
      <w:docPartPr>
        <w:name w:val="2ED3D4AF28AD40E980EF60B435C4910D"/>
        <w:category>
          <w:name w:val="General"/>
          <w:gallery w:val="placeholder"/>
        </w:category>
        <w:types>
          <w:type w:val="bbPlcHdr"/>
        </w:types>
        <w:behaviors>
          <w:behavior w:val="content"/>
        </w:behaviors>
        <w:guid w:val="{5726A164-A960-4C0B-8BB7-079E52DCE49A}"/>
      </w:docPartPr>
      <w:docPartBody>
        <w:p w:rsidR="001A0BF7" w:rsidRDefault="001A0BF7">
          <w:pPr>
            <w:pStyle w:val="2ED3D4AF28AD40E980EF60B435C4910D"/>
          </w:pPr>
          <w:r>
            <w:rPr>
              <w:rFonts w:ascii="Arial" w:eastAsia="Times New Roman" w:hAnsi="Arial" w:cs="Arial"/>
              <w:b/>
              <w:sz w:val="40"/>
              <w:szCs w:val="40"/>
            </w:rPr>
            <w:t>Replace wording with the Report Title</w:t>
          </w:r>
        </w:p>
      </w:docPartBody>
    </w:docPart>
    <w:docPart>
      <w:docPartPr>
        <w:name w:val="53120EF733F642E7863664E55219A092"/>
        <w:category>
          <w:name w:val="General"/>
          <w:gallery w:val="placeholder"/>
        </w:category>
        <w:types>
          <w:type w:val="bbPlcHdr"/>
        </w:types>
        <w:behaviors>
          <w:behavior w:val="content"/>
        </w:behaviors>
        <w:guid w:val="{088F4DB8-BD85-4D74-B9D0-748CB500009F}"/>
      </w:docPartPr>
      <w:docPartBody>
        <w:p w:rsidR="001A0BF7" w:rsidRDefault="001A0BF7" w:rsidP="001A0BF7">
          <w:pPr>
            <w:pStyle w:val="53120EF733F642E7863664E55219A0923"/>
          </w:pPr>
          <w:r w:rsidRPr="004A2FBA">
            <w:rPr>
              <w:rStyle w:val="PlaceholderText"/>
              <w:sz w:val="40"/>
              <w:szCs w:val="40"/>
            </w:rPr>
            <w:t>Choose an item.</w:t>
          </w:r>
        </w:p>
      </w:docPartBody>
    </w:docPart>
    <w:docPart>
      <w:docPartPr>
        <w:name w:val="ED100B2C5A894EB5BE2E0CD4F33B043B"/>
        <w:category>
          <w:name w:val="General"/>
          <w:gallery w:val="placeholder"/>
        </w:category>
        <w:types>
          <w:type w:val="bbPlcHdr"/>
        </w:types>
        <w:behaviors>
          <w:behavior w:val="content"/>
        </w:behaviors>
        <w:guid w:val="{DAB21E0F-E18A-4E6F-B899-2171C32C31BB}"/>
      </w:docPartPr>
      <w:docPartBody>
        <w:p w:rsidR="001A0BF7" w:rsidRDefault="001A0BF7" w:rsidP="001A0BF7">
          <w:pPr>
            <w:pStyle w:val="ED100B2C5A894EB5BE2E0CD4F33B043B3"/>
          </w:pPr>
          <w:r w:rsidRPr="0013424B">
            <w:rPr>
              <w:rStyle w:val="PlaceholderText"/>
              <w:szCs w:val="24"/>
            </w:rPr>
            <w:t>Choose an item.</w:t>
          </w:r>
        </w:p>
      </w:docPartBody>
    </w:docPart>
    <w:docPart>
      <w:docPartPr>
        <w:name w:val="4A5FA9A25A1D4B5588FC18CE4DEF188D"/>
        <w:category>
          <w:name w:val="General"/>
          <w:gallery w:val="placeholder"/>
        </w:category>
        <w:types>
          <w:type w:val="bbPlcHdr"/>
        </w:types>
        <w:behaviors>
          <w:behavior w:val="content"/>
        </w:behaviors>
        <w:guid w:val="{25E8EDCD-A1DD-4EAE-AE2E-C0217A10CB22}"/>
      </w:docPartPr>
      <w:docPartBody>
        <w:p w:rsidR="001A0BF7" w:rsidRDefault="001A0BF7" w:rsidP="001A0BF7">
          <w:pPr>
            <w:pStyle w:val="4A5FA9A25A1D4B5588FC18CE4DEF188D3"/>
          </w:pPr>
          <w:r w:rsidRPr="0013424B">
            <w:rPr>
              <w:rStyle w:val="PlaceholderText"/>
              <w:szCs w:val="24"/>
            </w:rPr>
            <w:t>Choose an item.</w:t>
          </w:r>
        </w:p>
      </w:docPartBody>
    </w:docPart>
    <w:docPart>
      <w:docPartPr>
        <w:name w:val="8C21A0C6D0F5434DBC8D601A4798289F"/>
        <w:category>
          <w:name w:val="General"/>
          <w:gallery w:val="placeholder"/>
        </w:category>
        <w:types>
          <w:type w:val="bbPlcHdr"/>
        </w:types>
        <w:behaviors>
          <w:behavior w:val="content"/>
        </w:behaviors>
        <w:guid w:val="{0ED00480-4EF1-4232-AFBA-1987315EEE78}"/>
      </w:docPartPr>
      <w:docPartBody>
        <w:p w:rsidR="001A0BF7" w:rsidRDefault="001A0BF7" w:rsidP="001A0BF7">
          <w:pPr>
            <w:pStyle w:val="8C21A0C6D0F5434DBC8D601A4798289F3"/>
          </w:pPr>
          <w:r w:rsidRPr="0050359E">
            <w:rPr>
              <w:rStyle w:val="PlaceholderText"/>
              <w:szCs w:val="24"/>
            </w:rPr>
            <w:t>Choose an item.</w:t>
          </w:r>
        </w:p>
      </w:docPartBody>
    </w:docPart>
    <w:docPart>
      <w:docPartPr>
        <w:name w:val="981745402B8D4893A3D7330EFF103F3E"/>
        <w:category>
          <w:name w:val="General"/>
          <w:gallery w:val="placeholder"/>
        </w:category>
        <w:types>
          <w:type w:val="bbPlcHdr"/>
        </w:types>
        <w:behaviors>
          <w:behavior w:val="content"/>
        </w:behaviors>
        <w:guid w:val="{9C9B47C6-6243-4214-B09D-17143D52B064}"/>
      </w:docPartPr>
      <w:docPartBody>
        <w:p w:rsidR="001A0BF7" w:rsidRDefault="001A0BF7" w:rsidP="001A0BF7">
          <w:pPr>
            <w:pStyle w:val="981745402B8D4893A3D7330EFF103F3E3"/>
          </w:pPr>
          <w:r w:rsidRPr="0050359E">
            <w:rPr>
              <w:rStyle w:val="PlaceholderText"/>
              <w:szCs w:val="24"/>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BF7"/>
    <w:rsid w:val="00001F63"/>
    <w:rsid w:val="001A0BF7"/>
    <w:rsid w:val="0025351E"/>
    <w:rsid w:val="004618FF"/>
    <w:rsid w:val="00574431"/>
    <w:rsid w:val="006E1437"/>
    <w:rsid w:val="007E422B"/>
    <w:rsid w:val="00823125"/>
    <w:rsid w:val="00D57C1B"/>
    <w:rsid w:val="00FA6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D63F0505FF4351AAEC3F7F37AA8E55">
    <w:name w:val="02D63F0505FF4351AAEC3F7F37AA8E55"/>
  </w:style>
  <w:style w:type="character" w:styleId="PlaceholderText">
    <w:name w:val="Placeholder Text"/>
    <w:basedOn w:val="DefaultParagraphFont"/>
    <w:uiPriority w:val="99"/>
    <w:semiHidden/>
    <w:rsid w:val="001A0BF7"/>
    <w:rPr>
      <w:color w:val="808080"/>
    </w:rPr>
  </w:style>
  <w:style w:type="paragraph" w:customStyle="1" w:styleId="2ED3D4AF28AD40E980EF60B435C4910D">
    <w:name w:val="2ED3D4AF28AD40E980EF60B435C4910D"/>
  </w:style>
  <w:style w:type="paragraph" w:customStyle="1" w:styleId="976756B1AB73427BA3CDD194C81414CC3">
    <w:name w:val="976756B1AB73427BA3CDD194C81414CC3"/>
    <w:rsid w:val="001A0BF7"/>
    <w:pPr>
      <w:spacing w:after="200" w:line="276" w:lineRule="auto"/>
    </w:pPr>
    <w:rPr>
      <w:rFonts w:ascii="Arial" w:eastAsiaTheme="minorHAnsi" w:hAnsi="Arial"/>
      <w:kern w:val="0"/>
      <w:szCs w:val="22"/>
      <w:lang w:eastAsia="en-US"/>
      <w14:ligatures w14:val="none"/>
    </w:rPr>
  </w:style>
  <w:style w:type="paragraph" w:customStyle="1" w:styleId="53120EF733F642E7863664E55219A0923">
    <w:name w:val="53120EF733F642E7863664E55219A0923"/>
    <w:rsid w:val="001A0BF7"/>
    <w:pPr>
      <w:spacing w:after="200" w:line="276" w:lineRule="auto"/>
    </w:pPr>
    <w:rPr>
      <w:rFonts w:ascii="Arial" w:eastAsiaTheme="minorHAnsi" w:hAnsi="Arial"/>
      <w:kern w:val="0"/>
      <w:szCs w:val="22"/>
      <w:lang w:eastAsia="en-US"/>
      <w14:ligatures w14:val="none"/>
    </w:rPr>
  </w:style>
  <w:style w:type="paragraph" w:customStyle="1" w:styleId="ED100B2C5A894EB5BE2E0CD4F33B043B3">
    <w:name w:val="ED100B2C5A894EB5BE2E0CD4F33B043B3"/>
    <w:rsid w:val="001A0BF7"/>
    <w:pPr>
      <w:spacing w:after="200" w:line="276" w:lineRule="auto"/>
    </w:pPr>
    <w:rPr>
      <w:rFonts w:ascii="Arial" w:eastAsiaTheme="minorHAnsi" w:hAnsi="Arial"/>
      <w:kern w:val="0"/>
      <w:szCs w:val="22"/>
      <w:lang w:eastAsia="en-US"/>
      <w14:ligatures w14:val="none"/>
    </w:rPr>
  </w:style>
  <w:style w:type="paragraph" w:customStyle="1" w:styleId="4A5FA9A25A1D4B5588FC18CE4DEF188D3">
    <w:name w:val="4A5FA9A25A1D4B5588FC18CE4DEF188D3"/>
    <w:rsid w:val="001A0BF7"/>
    <w:pPr>
      <w:spacing w:after="200" w:line="276" w:lineRule="auto"/>
    </w:pPr>
    <w:rPr>
      <w:rFonts w:ascii="Arial" w:eastAsiaTheme="minorHAnsi" w:hAnsi="Arial"/>
      <w:kern w:val="0"/>
      <w:szCs w:val="22"/>
      <w:lang w:eastAsia="en-US"/>
      <w14:ligatures w14:val="none"/>
    </w:rPr>
  </w:style>
  <w:style w:type="paragraph" w:customStyle="1" w:styleId="8C21A0C6D0F5434DBC8D601A4798289F3">
    <w:name w:val="8C21A0C6D0F5434DBC8D601A4798289F3"/>
    <w:rsid w:val="001A0BF7"/>
    <w:pPr>
      <w:spacing w:after="200" w:line="276" w:lineRule="auto"/>
    </w:pPr>
    <w:rPr>
      <w:rFonts w:ascii="Arial" w:eastAsiaTheme="minorHAnsi" w:hAnsi="Arial"/>
      <w:kern w:val="0"/>
      <w:szCs w:val="22"/>
      <w:lang w:eastAsia="en-US"/>
      <w14:ligatures w14:val="none"/>
    </w:rPr>
  </w:style>
  <w:style w:type="paragraph" w:customStyle="1" w:styleId="981745402B8D4893A3D7330EFF103F3E3">
    <w:name w:val="981745402B8D4893A3D7330EFF103F3E3"/>
    <w:rsid w:val="001A0BF7"/>
    <w:pPr>
      <w:spacing w:after="200" w:line="276" w:lineRule="auto"/>
    </w:pPr>
    <w:rPr>
      <w:rFonts w:ascii="Arial" w:eastAsiaTheme="minorHAnsi" w:hAnsi="Arial"/>
      <w:kern w:val="0"/>
      <w:szCs w:val="22"/>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90BF6E03D0E0040A91D777605617A3C" ma:contentTypeVersion="13" ma:contentTypeDescription="Create a new document." ma:contentTypeScope="" ma:versionID="e855fe8110ed10e08a50acd751b90847">
  <xsd:schema xmlns:xsd="http://www.w3.org/2001/XMLSchema" xmlns:xs="http://www.w3.org/2001/XMLSchema" xmlns:p="http://schemas.microsoft.com/office/2006/metadata/properties" xmlns:ns2="f4665538-a938-4e90-b276-266ece01b158" xmlns:ns3="b0a57b9c-3219-4a10-9243-ade14155496f" targetNamespace="http://schemas.microsoft.com/office/2006/metadata/properties" ma:root="true" ma:fieldsID="72d4880b4833f05a92584dcb6abd1ce2" ns2:_="" ns3:_="">
    <xsd:import namespace="f4665538-a938-4e90-b276-266ece01b158"/>
    <xsd:import namespace="b0a57b9c-3219-4a10-9243-ade1415549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65538-a938-4e90-b276-266ece01b1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a57b9c-3219-4a10-9243-ade1415549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C15C12-8050-4352-AA29-C67683C33E5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FFF287-27AA-4135-A942-5CA649340775}">
  <ds:schemaRefs>
    <ds:schemaRef ds:uri="http://schemas.openxmlformats.org/officeDocument/2006/bibliography"/>
  </ds:schemaRefs>
</ds:datastoreItem>
</file>

<file path=customXml/itemProps3.xml><?xml version="1.0" encoding="utf-8"?>
<ds:datastoreItem xmlns:ds="http://schemas.openxmlformats.org/officeDocument/2006/customXml" ds:itemID="{3EEC5C66-0A31-4619-8F6B-8FF02C019F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65538-a938-4e90-b276-266ece01b158"/>
    <ds:schemaRef ds:uri="b0a57b9c-3219-4a10-9243-ade1415549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918458-2DD9-410A-B1AA-005C50A0AB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Marine%20Compliance%20and%20Enforcement%20Policy%20Report</Template>
  <TotalTime>276</TotalTime>
  <Pages>5</Pages>
  <Words>1940</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Committee Report template</vt:lpstr>
    </vt:vector>
  </TitlesOfParts>
  <Company/>
  <LinksUpToDate>false</LinksUpToDate>
  <CharactersWithSpaces>12979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Report template</dc:title>
  <dc:subject/>
  <dc:creator>Kate Critchel</dc:creator>
  <cp:keywords/>
  <dc:description/>
  <cp:lastModifiedBy>Claire Connolly</cp:lastModifiedBy>
  <cp:revision>13</cp:revision>
  <dcterms:created xsi:type="dcterms:W3CDTF">2026-02-06T09:48:00Z</dcterms:created>
  <dcterms:modified xsi:type="dcterms:W3CDTF">2026-06-05T11:01:00Z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0x010100A90BF6E03D0E0040A91D777605617A3C</vt:lpwstr>
  </property>
  <property fmtid="{D5CDD505-2E9C-101B-9397-08002B2CF9AE}" pid="3" name="MediaServiceImageTags">
    <vt:lpwstr/>
  </property>
  <property fmtid="{D5CDD505-2E9C-101B-9397-08002B2CF9AE}" pid="4" name="_dlc_DocIdItemGuid">
    <vt:lpwstr>5f95cb74-fd35-4170-84ff-73bafa026245</vt:lpwstr>
  </property>
</Properties>
</file>